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BE" w:rsidRDefault="009521BE" w:rsidP="00A939CB">
      <w:pPr>
        <w:jc w:val="center"/>
        <w:rPr>
          <w:sz w:val="24"/>
          <w:szCs w:val="24"/>
        </w:rPr>
      </w:pPr>
      <w:r>
        <w:rPr>
          <w:sz w:val="24"/>
          <w:szCs w:val="24"/>
        </w:rPr>
        <w:t>Сведения о доходах, расходах, об имуществе и обязательствах</w:t>
      </w:r>
    </w:p>
    <w:p w:rsidR="009521BE" w:rsidRDefault="009521BE" w:rsidP="00A939C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имущественного характера, предоставленные депутатами Совета сельского поселения Старопетровский сельсовет   муниципального района Бирский район Республики Башкортостан  за отчетный финансовый год </w:t>
      </w:r>
    </w:p>
    <w:p w:rsidR="009521BE" w:rsidRDefault="009521BE" w:rsidP="00A939CB">
      <w:pPr>
        <w:jc w:val="center"/>
        <w:rPr>
          <w:sz w:val="24"/>
          <w:szCs w:val="24"/>
        </w:rPr>
      </w:pPr>
      <w:r>
        <w:rPr>
          <w:sz w:val="24"/>
          <w:szCs w:val="24"/>
        </w:rPr>
        <w:t>с 1 января 2015 года по 31 декабря 2015 года</w:t>
      </w:r>
    </w:p>
    <w:p w:rsidR="009521BE" w:rsidRPr="005F4980" w:rsidRDefault="009521BE" w:rsidP="00C1072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5435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69"/>
        <w:gridCol w:w="2268"/>
        <w:gridCol w:w="1418"/>
        <w:gridCol w:w="4394"/>
        <w:gridCol w:w="992"/>
        <w:gridCol w:w="1134"/>
        <w:gridCol w:w="1559"/>
        <w:gridCol w:w="1701"/>
      </w:tblGrid>
      <w:tr w:rsidR="009521BE" w:rsidRPr="004705E2" w:rsidTr="00C76D1F">
        <w:trPr>
          <w:trHeight w:val="780"/>
        </w:trPr>
        <w:tc>
          <w:tcPr>
            <w:tcW w:w="1969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2268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418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Общая сумма декларированного годового дохода</w:t>
            </w:r>
          </w:p>
        </w:tc>
        <w:tc>
          <w:tcPr>
            <w:tcW w:w="6520" w:type="dxa"/>
            <w:gridSpan w:val="3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559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521BE" w:rsidRPr="004705E2" w:rsidTr="00C76D1F">
        <w:trPr>
          <w:trHeight w:val="500"/>
        </w:trPr>
        <w:tc>
          <w:tcPr>
            <w:tcW w:w="196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992" w:type="dxa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</w:tc>
        <w:tc>
          <w:tcPr>
            <w:tcW w:w="1134" w:type="dxa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9E1EF6">
        <w:trPr>
          <w:trHeight w:val="172"/>
        </w:trPr>
        <w:tc>
          <w:tcPr>
            <w:tcW w:w="1969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Пензин Илья Олегович</w:t>
            </w:r>
          </w:p>
        </w:tc>
        <w:tc>
          <w:tcPr>
            <w:tcW w:w="2268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Совета СП, Избирательный округ №1</w:t>
            </w:r>
          </w:p>
        </w:tc>
        <w:tc>
          <w:tcPr>
            <w:tcW w:w="1418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105862,43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Pr="00DA3D81" w:rsidRDefault="009521BE" w:rsidP="00B961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Пензина В.Н.  (мать)</w:t>
            </w:r>
          </w:p>
        </w:tc>
        <w:tc>
          <w:tcPr>
            <w:tcW w:w="992" w:type="dxa"/>
          </w:tcPr>
          <w:p w:rsidR="009521BE" w:rsidRPr="009E1EF6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  <w:p w:rsidR="009521BE" w:rsidRDefault="009521BE" w:rsidP="00B96197">
            <w:pPr>
              <w:rPr>
                <w:sz w:val="24"/>
                <w:szCs w:val="24"/>
                <w:lang w:val="en-US"/>
              </w:rPr>
            </w:pPr>
          </w:p>
          <w:p w:rsidR="009521BE" w:rsidRPr="00CB14A9" w:rsidRDefault="009521BE" w:rsidP="00B96197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C76D1F">
        <w:trPr>
          <w:trHeight w:val="570"/>
        </w:trPr>
        <w:tc>
          <w:tcPr>
            <w:tcW w:w="1969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</w:p>
          <w:p w:rsidR="009521BE" w:rsidRPr="004705E2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Пензина В.Н.  (мать)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</w:p>
          <w:p w:rsidR="009521BE" w:rsidRPr="004705E2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166,4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Pr="004705E2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6D6224">
        <w:trPr>
          <w:trHeight w:val="619"/>
        </w:trPr>
        <w:tc>
          <w:tcPr>
            <w:tcW w:w="1969" w:type="dxa"/>
            <w:vMerge w:val="restart"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Винокурова Татьяна Геннадьевна</w:t>
            </w:r>
          </w:p>
        </w:tc>
        <w:tc>
          <w:tcPr>
            <w:tcW w:w="2268" w:type="dxa"/>
            <w:vMerge w:val="restart"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Совета СП, Избирательный округ №1</w:t>
            </w:r>
          </w:p>
        </w:tc>
        <w:tc>
          <w:tcPr>
            <w:tcW w:w="1418" w:type="dxa"/>
            <w:vMerge w:val="restart"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203152,27</w:t>
            </w:r>
          </w:p>
        </w:tc>
        <w:tc>
          <w:tcPr>
            <w:tcW w:w="4394" w:type="dxa"/>
          </w:tcPr>
          <w:p w:rsidR="009521BE" w:rsidRDefault="009521BE" w:rsidP="006D6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Pr="00DA3D81" w:rsidRDefault="009521BE" w:rsidP="006D6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(общая долевая собственность, 1/4)</w:t>
            </w:r>
          </w:p>
        </w:tc>
        <w:tc>
          <w:tcPr>
            <w:tcW w:w="992" w:type="dxa"/>
          </w:tcPr>
          <w:p w:rsidR="009521BE" w:rsidRPr="009E1EF6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9521BE" w:rsidRDefault="009521BE" w:rsidP="00B96197">
            <w:pPr>
              <w:rPr>
                <w:sz w:val="24"/>
                <w:szCs w:val="24"/>
                <w:lang w:val="en-US"/>
              </w:rPr>
            </w:pPr>
          </w:p>
          <w:p w:rsidR="009521BE" w:rsidRPr="00CB14A9" w:rsidRDefault="009521BE" w:rsidP="00B96197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9E1EF6">
        <w:trPr>
          <w:trHeight w:val="328"/>
        </w:trPr>
        <w:tc>
          <w:tcPr>
            <w:tcW w:w="1969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 собственность, 1/4)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1134" w:type="dxa"/>
          </w:tcPr>
          <w:p w:rsidR="009521BE" w:rsidRDefault="009521BE" w:rsidP="006D6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9E1EF6">
        <w:trPr>
          <w:trHeight w:val="243"/>
        </w:trPr>
        <w:tc>
          <w:tcPr>
            <w:tcW w:w="1969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участок: Аренда (долгосрочная)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Винокуров В.В. (муж)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3114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C76D1F">
        <w:trPr>
          <w:trHeight w:val="385"/>
        </w:trPr>
        <w:tc>
          <w:tcPr>
            <w:tcW w:w="1969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участок: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Винокуров В.В. (муж)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6D6224">
        <w:trPr>
          <w:trHeight w:val="300"/>
        </w:trPr>
        <w:tc>
          <w:tcPr>
            <w:tcW w:w="1969" w:type="dxa"/>
            <w:vMerge w:val="restart"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268" w:type="dxa"/>
            <w:vMerge w:val="restart"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259221,41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Pr="00DA3D81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(общая долевая собственность, 1/4)</w:t>
            </w:r>
          </w:p>
        </w:tc>
        <w:tc>
          <w:tcPr>
            <w:tcW w:w="992" w:type="dxa"/>
          </w:tcPr>
          <w:p w:rsidR="009521BE" w:rsidRPr="009E1EF6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9521BE" w:rsidRDefault="009521BE" w:rsidP="00B96197">
            <w:pPr>
              <w:rPr>
                <w:sz w:val="24"/>
                <w:szCs w:val="24"/>
                <w:lang w:val="en-US"/>
              </w:rPr>
            </w:pPr>
          </w:p>
          <w:p w:rsidR="009521BE" w:rsidRPr="00CB14A9" w:rsidRDefault="009521BE" w:rsidP="00B96197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521BE" w:rsidRPr="004705E2" w:rsidRDefault="009521BE" w:rsidP="006D6224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F2BF7">
              <w:t>Автомобиль ЛАДА 21</w:t>
            </w:r>
            <w:r>
              <w:t>102</w:t>
            </w:r>
            <w:r w:rsidRPr="007F2BF7">
              <w:t xml:space="preserve"> </w:t>
            </w:r>
            <w:r>
              <w:t>,</w:t>
            </w:r>
            <w:r w:rsidRPr="007F2BF7">
              <w:t xml:space="preserve">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F2BF7">
                <w:t>20</w:t>
              </w:r>
              <w:r>
                <w:t>03</w:t>
              </w:r>
              <w:r w:rsidRPr="007F2BF7">
                <w:t xml:space="preserve"> г</w:t>
              </w:r>
            </w:smartTag>
            <w:r w:rsidRPr="007F2BF7">
              <w:rPr>
                <w:b/>
              </w:rPr>
              <w:t>.</w:t>
            </w:r>
            <w:r w:rsidRPr="007F2BF7">
              <w:t xml:space="preserve"> (индивидуальная</w:t>
            </w:r>
            <w:r>
              <w:t xml:space="preserve"> собственность</w:t>
            </w:r>
            <w:r w:rsidRPr="007F2BF7">
              <w:t>)</w:t>
            </w: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6D6224">
        <w:trPr>
          <w:trHeight w:val="342"/>
        </w:trPr>
        <w:tc>
          <w:tcPr>
            <w:tcW w:w="1969" w:type="dxa"/>
            <w:vMerge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 собственность, 1/4)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6D6224">
        <w:trPr>
          <w:trHeight w:val="342"/>
        </w:trPr>
        <w:tc>
          <w:tcPr>
            <w:tcW w:w="1969" w:type="dxa"/>
            <w:vMerge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участок: Аренда (долгосрочная) 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3114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C76D1F">
        <w:trPr>
          <w:trHeight w:val="229"/>
        </w:trPr>
        <w:tc>
          <w:tcPr>
            <w:tcW w:w="1969" w:type="dxa"/>
            <w:vMerge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индивидуальная собственность)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6D6224">
        <w:trPr>
          <w:trHeight w:val="200"/>
        </w:trPr>
        <w:tc>
          <w:tcPr>
            <w:tcW w:w="1969" w:type="dxa"/>
            <w:vMerge w:val="restart"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268" w:type="dxa"/>
            <w:vMerge w:val="restart"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Pr="00DA3D81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(общая долевая собственность, 1/4)</w:t>
            </w:r>
          </w:p>
        </w:tc>
        <w:tc>
          <w:tcPr>
            <w:tcW w:w="992" w:type="dxa"/>
          </w:tcPr>
          <w:p w:rsidR="009521BE" w:rsidRPr="009E1EF6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9521BE" w:rsidRDefault="009521BE" w:rsidP="00B96197">
            <w:pPr>
              <w:rPr>
                <w:sz w:val="24"/>
                <w:szCs w:val="24"/>
                <w:lang w:val="en-US"/>
              </w:rPr>
            </w:pPr>
          </w:p>
          <w:p w:rsidR="009521BE" w:rsidRPr="00CB14A9" w:rsidRDefault="009521BE" w:rsidP="00B96197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6D6224">
        <w:trPr>
          <w:trHeight w:val="257"/>
        </w:trPr>
        <w:tc>
          <w:tcPr>
            <w:tcW w:w="1969" w:type="dxa"/>
            <w:vMerge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 собственность, 1/4)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6D6224">
        <w:trPr>
          <w:trHeight w:val="314"/>
        </w:trPr>
        <w:tc>
          <w:tcPr>
            <w:tcW w:w="1969" w:type="dxa"/>
            <w:vMerge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участок: Аренда (долгосрочная)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Винокуров В.В. (отец)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3114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C76D1F">
        <w:trPr>
          <w:trHeight w:val="356"/>
        </w:trPr>
        <w:tc>
          <w:tcPr>
            <w:tcW w:w="1969" w:type="dxa"/>
            <w:vMerge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6D622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участок: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Винокуров В.В. (отец)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21BE" w:rsidRPr="004705E2" w:rsidTr="00C76D1F">
        <w:trPr>
          <w:trHeight w:val="755"/>
        </w:trPr>
        <w:tc>
          <w:tcPr>
            <w:tcW w:w="1969" w:type="dxa"/>
            <w:vMerge w:val="restart"/>
          </w:tcPr>
          <w:p w:rsidR="009521BE" w:rsidRPr="004705E2" w:rsidRDefault="009521BE" w:rsidP="009D2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Маммаева М.Е.</w:t>
            </w:r>
          </w:p>
        </w:tc>
        <w:tc>
          <w:tcPr>
            <w:tcW w:w="2268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Совета СП, Избирательный округ №3</w:t>
            </w:r>
          </w:p>
        </w:tc>
        <w:tc>
          <w:tcPr>
            <w:tcW w:w="1418" w:type="dxa"/>
            <w:vMerge w:val="restart"/>
          </w:tcPr>
          <w:p w:rsidR="009521BE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757730,56</w:t>
            </w:r>
          </w:p>
        </w:tc>
        <w:tc>
          <w:tcPr>
            <w:tcW w:w="4394" w:type="dxa"/>
          </w:tcPr>
          <w:p w:rsidR="009521BE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Pr="00DA3D81" w:rsidRDefault="009521BE" w:rsidP="00DE0D9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долевая собственность </w:t>
            </w:r>
            <w:r w:rsidRPr="00C716F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/3 доли)</w:t>
            </w:r>
          </w:p>
        </w:tc>
        <w:tc>
          <w:tcPr>
            <w:tcW w:w="992" w:type="dxa"/>
          </w:tcPr>
          <w:p w:rsidR="009521BE" w:rsidRPr="006D6224" w:rsidRDefault="009521BE" w:rsidP="00DE0D95">
            <w:pPr>
              <w:rPr>
                <w:sz w:val="24"/>
                <w:szCs w:val="24"/>
              </w:rPr>
            </w:pPr>
            <w:r w:rsidRPr="006D6224">
              <w:rPr>
                <w:sz w:val="24"/>
                <w:szCs w:val="24"/>
              </w:rPr>
              <w:t>4377</w:t>
            </w:r>
          </w:p>
          <w:p w:rsidR="009521BE" w:rsidRPr="006D6224" w:rsidRDefault="009521BE" w:rsidP="00DE0D95">
            <w:pPr>
              <w:rPr>
                <w:sz w:val="24"/>
                <w:szCs w:val="24"/>
              </w:rPr>
            </w:pPr>
          </w:p>
          <w:p w:rsidR="009521BE" w:rsidRPr="00CB14A9" w:rsidRDefault="009521BE" w:rsidP="00DE0D95">
            <w:pPr>
              <w:rPr>
                <w:sz w:val="24"/>
                <w:szCs w:val="24"/>
              </w:rPr>
            </w:pPr>
          </w:p>
          <w:p w:rsidR="009521BE" w:rsidRDefault="009521BE" w:rsidP="00DE0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21BE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DE0D9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521BE" w:rsidRDefault="009521BE" w:rsidP="00C716F5">
            <w:r>
              <w:t>Автомобиль РЕН</w:t>
            </w:r>
            <w:r>
              <w:rPr>
                <w:lang w:val="en-US"/>
              </w:rPr>
              <w:t>A</w:t>
            </w:r>
            <w:r>
              <w:t>УЛТ</w:t>
            </w:r>
            <w:r w:rsidRPr="00DA3D81">
              <w:t xml:space="preserve"> </w:t>
            </w:r>
            <w:r>
              <w:rPr>
                <w:lang w:val="en-US"/>
              </w:rPr>
              <w:t>SR</w:t>
            </w:r>
            <w:r>
              <w:t>,2011 года (индивидуальная собственность);</w:t>
            </w:r>
          </w:p>
          <w:p w:rsidR="009521BE" w:rsidRPr="004705E2" w:rsidRDefault="009521BE" w:rsidP="009D220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  <w:b/>
              </w:rPr>
            </w:pPr>
          </w:p>
        </w:tc>
      </w:tr>
      <w:tr w:rsidR="009521BE" w:rsidRPr="004705E2" w:rsidTr="00C716F5">
        <w:trPr>
          <w:trHeight w:val="879"/>
        </w:trPr>
        <w:tc>
          <w:tcPr>
            <w:tcW w:w="196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Pr="004705E2" w:rsidRDefault="009521BE" w:rsidP="009D2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(общая долевая собственность </w:t>
            </w:r>
            <w:r w:rsidRPr="00DA3D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/3 доли)</w:t>
            </w:r>
          </w:p>
        </w:tc>
        <w:tc>
          <w:tcPr>
            <w:tcW w:w="992" w:type="dxa"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1134" w:type="dxa"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C76D1F">
        <w:trPr>
          <w:trHeight w:val="852"/>
        </w:trPr>
        <w:tc>
          <w:tcPr>
            <w:tcW w:w="1969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 w:rsidRPr="004705E2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2268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Pr="005C4E0A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70000,05</w:t>
            </w:r>
          </w:p>
        </w:tc>
        <w:tc>
          <w:tcPr>
            <w:tcW w:w="4394" w:type="dxa"/>
          </w:tcPr>
          <w:p w:rsidR="009521BE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Pr="00DA3D81" w:rsidRDefault="009521BE" w:rsidP="00DE0D9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Маммаева М.Е. (супруга), Маммаева З.М. (дочь)</w:t>
            </w:r>
          </w:p>
        </w:tc>
        <w:tc>
          <w:tcPr>
            <w:tcW w:w="992" w:type="dxa"/>
          </w:tcPr>
          <w:p w:rsidR="009521BE" w:rsidRDefault="009521BE" w:rsidP="00DE0D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4377</w:t>
            </w:r>
          </w:p>
          <w:p w:rsidR="009521BE" w:rsidRDefault="009521BE" w:rsidP="00DE0D95">
            <w:pPr>
              <w:rPr>
                <w:sz w:val="24"/>
                <w:szCs w:val="24"/>
                <w:lang w:val="en-US"/>
              </w:rPr>
            </w:pPr>
          </w:p>
          <w:p w:rsidR="009521BE" w:rsidRPr="00CB14A9" w:rsidRDefault="009521BE" w:rsidP="00DE0D95">
            <w:pPr>
              <w:rPr>
                <w:sz w:val="24"/>
                <w:szCs w:val="24"/>
              </w:rPr>
            </w:pPr>
          </w:p>
          <w:p w:rsidR="009521BE" w:rsidRDefault="009521BE" w:rsidP="00DE0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21BE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DE0D9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  <w:r w:rsidRPr="007F2BF7">
              <w:t xml:space="preserve">Автомобиль ЛАДА 219170 </w:t>
            </w:r>
            <w:r w:rsidRPr="007F2BF7">
              <w:rPr>
                <w:lang w:val="en-US"/>
              </w:rPr>
              <w:t>GRANTA</w:t>
            </w:r>
            <w:r w:rsidRPr="007F2BF7">
              <w:t xml:space="preserve">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7F2BF7">
                <w:t>2014 г</w:t>
              </w:r>
            </w:smartTag>
            <w:r w:rsidRPr="007F2BF7">
              <w:rPr>
                <w:b/>
              </w:rPr>
              <w:t>.</w:t>
            </w:r>
            <w:r w:rsidRPr="007F2BF7">
              <w:t xml:space="preserve"> (индивидуальная</w:t>
            </w:r>
            <w:r>
              <w:t xml:space="preserve"> собственность</w:t>
            </w:r>
            <w:r w:rsidRPr="007F2BF7">
              <w:t>)</w:t>
            </w: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C716F5">
        <w:trPr>
          <w:trHeight w:val="1228"/>
        </w:trPr>
        <w:tc>
          <w:tcPr>
            <w:tcW w:w="196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</w:p>
          <w:p w:rsidR="009521BE" w:rsidRPr="004705E2" w:rsidRDefault="009521BE" w:rsidP="00C716F5">
            <w:pPr>
              <w:rPr>
                <w:rFonts w:ascii="Times New Roman" w:hAnsi="Times New Roman"/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безвозмездное  пользование, бессрочное) Маммаева М.Е. (супруга), Маммаева З.М. (дочь)   </w:t>
            </w:r>
          </w:p>
        </w:tc>
        <w:tc>
          <w:tcPr>
            <w:tcW w:w="992" w:type="dxa"/>
          </w:tcPr>
          <w:p w:rsidR="009521BE" w:rsidRDefault="009521BE" w:rsidP="00DE0D95">
            <w:pPr>
              <w:rPr>
                <w:sz w:val="24"/>
                <w:szCs w:val="24"/>
              </w:rPr>
            </w:pPr>
          </w:p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1134" w:type="dxa"/>
          </w:tcPr>
          <w:p w:rsidR="009521BE" w:rsidRDefault="009521BE" w:rsidP="00DE0D95">
            <w:pPr>
              <w:rPr>
                <w:sz w:val="24"/>
                <w:szCs w:val="24"/>
              </w:rPr>
            </w:pPr>
          </w:p>
          <w:p w:rsidR="009521BE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C716F5">
        <w:trPr>
          <w:trHeight w:val="339"/>
        </w:trPr>
        <w:tc>
          <w:tcPr>
            <w:tcW w:w="1969" w:type="dxa"/>
            <w:vMerge w:val="restart"/>
          </w:tcPr>
          <w:p w:rsidR="009521BE" w:rsidRPr="004705E2" w:rsidRDefault="009521BE" w:rsidP="00A51A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  <w:r w:rsidRPr="00470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9521BE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Pr="00DA3D81" w:rsidRDefault="009521BE" w:rsidP="00DE0D9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Маммаева М.Е. (мать), Маммаева З.М. (сестра)</w:t>
            </w:r>
          </w:p>
        </w:tc>
        <w:tc>
          <w:tcPr>
            <w:tcW w:w="992" w:type="dxa"/>
          </w:tcPr>
          <w:p w:rsidR="009521BE" w:rsidRDefault="009521BE" w:rsidP="00DE0D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4377</w:t>
            </w:r>
          </w:p>
          <w:p w:rsidR="009521BE" w:rsidRDefault="009521BE" w:rsidP="00DE0D95">
            <w:pPr>
              <w:rPr>
                <w:sz w:val="24"/>
                <w:szCs w:val="24"/>
                <w:lang w:val="en-US"/>
              </w:rPr>
            </w:pPr>
          </w:p>
          <w:p w:rsidR="009521BE" w:rsidRPr="007F2BF7" w:rsidRDefault="009521BE" w:rsidP="00DE0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21BE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DE0D9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521BE" w:rsidRPr="004705E2" w:rsidRDefault="009521BE" w:rsidP="00C716F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C716F5">
        <w:trPr>
          <w:trHeight w:val="993"/>
        </w:trPr>
        <w:tc>
          <w:tcPr>
            <w:tcW w:w="196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(безвозмездное  пользование, бессрочное) Маммаева М.Е. (мать), Маммаева З.М. (сестра) </w:t>
            </w:r>
          </w:p>
        </w:tc>
        <w:tc>
          <w:tcPr>
            <w:tcW w:w="992" w:type="dxa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1134" w:type="dxa"/>
          </w:tcPr>
          <w:p w:rsidR="009521BE" w:rsidRDefault="009521BE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26383C">
        <w:trPr>
          <w:trHeight w:val="470"/>
        </w:trPr>
        <w:tc>
          <w:tcPr>
            <w:tcW w:w="196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155BB8">
            <w:pPr>
              <w:rPr>
                <w:rFonts w:ascii="Times New Roman" w:hAnsi="Times New Roman"/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(отец)</w:t>
            </w:r>
          </w:p>
        </w:tc>
        <w:tc>
          <w:tcPr>
            <w:tcW w:w="992" w:type="dxa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4295</w:t>
            </w:r>
          </w:p>
        </w:tc>
        <w:tc>
          <w:tcPr>
            <w:tcW w:w="1134" w:type="dxa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F5B55">
        <w:trPr>
          <w:trHeight w:val="799"/>
        </w:trPr>
        <w:tc>
          <w:tcPr>
            <w:tcW w:w="1969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Шамсунов И.Р</w:t>
            </w:r>
          </w:p>
        </w:tc>
        <w:tc>
          <w:tcPr>
            <w:tcW w:w="2268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Совета СП, Избирательный округ №4</w:t>
            </w:r>
          </w:p>
        </w:tc>
        <w:tc>
          <w:tcPr>
            <w:tcW w:w="1418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201203,67</w:t>
            </w:r>
          </w:p>
        </w:tc>
        <w:tc>
          <w:tcPr>
            <w:tcW w:w="4394" w:type="dxa"/>
          </w:tcPr>
          <w:p w:rsidR="009521BE" w:rsidRDefault="009521BE" w:rsidP="004F5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4F5B5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долевая собственность 1/2 доли)</w:t>
            </w:r>
          </w:p>
          <w:p w:rsidR="009521BE" w:rsidRDefault="009521BE" w:rsidP="004F5B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C10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1808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ВАЗ 21074, </w:t>
            </w:r>
            <w:smartTag w:uri="urn:schemas-microsoft-com:office:smarttags" w:element="metricconverter">
              <w:smartTagPr>
                <w:attr w:name="ProductID" w:val="2004 г"/>
              </w:smartTagPr>
              <w:r>
                <w:rPr>
                  <w:rFonts w:ascii="Times New Roman" w:hAnsi="Times New Roman"/>
                </w:rPr>
                <w:t>2004 г</w:t>
              </w:r>
            </w:smartTag>
            <w:r>
              <w:rPr>
                <w:rFonts w:ascii="Times New Roman" w:hAnsi="Times New Roman"/>
              </w:rPr>
              <w:t>.</w:t>
            </w:r>
          </w:p>
          <w:p w:rsidR="009521BE" w:rsidRDefault="009521BE" w:rsidP="00C10727">
            <w:r w:rsidRPr="007F2BF7">
              <w:t>(индивидуальная</w:t>
            </w:r>
            <w:r>
              <w:t xml:space="preserve"> собственность</w:t>
            </w:r>
            <w:r w:rsidRPr="007F2BF7">
              <w:t>)</w:t>
            </w:r>
            <w:r>
              <w:t>;</w:t>
            </w:r>
          </w:p>
          <w:p w:rsidR="009521BE" w:rsidRPr="004705E2" w:rsidRDefault="009521BE" w:rsidP="00C10727">
            <w:pPr>
              <w:rPr>
                <w:rFonts w:ascii="Times New Roman" w:hAnsi="Times New Roman"/>
              </w:rPr>
            </w:pPr>
            <w:r>
              <w:t xml:space="preserve">Трактор Т-40, </w:t>
            </w:r>
            <w:smartTag w:uri="urn:schemas-microsoft-com:office:smarttags" w:element="metricconverter">
              <w:smartTagPr>
                <w:attr w:name="ProductID" w:val="1984 г"/>
              </w:smartTagPr>
              <w:r>
                <w:t>1984 г</w:t>
              </w:r>
            </w:smartTag>
            <w:r>
              <w:t xml:space="preserve">. </w:t>
            </w:r>
            <w:r w:rsidRPr="007F2BF7">
              <w:t>(индивидуальная</w:t>
            </w:r>
            <w:r>
              <w:t xml:space="preserve"> собственность</w:t>
            </w:r>
            <w:r w:rsidRPr="007F2BF7">
              <w:t>)</w:t>
            </w: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26383C">
        <w:trPr>
          <w:trHeight w:val="656"/>
        </w:trPr>
        <w:tc>
          <w:tcPr>
            <w:tcW w:w="1969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4F5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 собственность, 1/2)</w:t>
            </w:r>
          </w:p>
        </w:tc>
        <w:tc>
          <w:tcPr>
            <w:tcW w:w="992" w:type="dxa"/>
          </w:tcPr>
          <w:p w:rsidR="009521BE" w:rsidRDefault="009521BE" w:rsidP="00C10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75,1</w:t>
            </w:r>
          </w:p>
        </w:tc>
        <w:tc>
          <w:tcPr>
            <w:tcW w:w="1134" w:type="dxa"/>
          </w:tcPr>
          <w:p w:rsidR="009521BE" w:rsidRDefault="009521BE" w:rsidP="004F5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26383C">
        <w:trPr>
          <w:trHeight w:val="656"/>
        </w:trPr>
        <w:tc>
          <w:tcPr>
            <w:tcW w:w="1969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2268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14247,18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долевая собственность 1/2 доли)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1808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26383C">
        <w:trPr>
          <w:trHeight w:val="656"/>
        </w:trPr>
        <w:tc>
          <w:tcPr>
            <w:tcW w:w="1969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 собственность, 1/2)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75,1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145B89">
        <w:trPr>
          <w:trHeight w:val="1212"/>
        </w:trPr>
        <w:tc>
          <w:tcPr>
            <w:tcW w:w="1969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268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9521BE" w:rsidRDefault="009521BE" w:rsidP="004F5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4F5B5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Шамсунов И.Р (отец), Шамсунова Г.Ф (мать)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1808</w:t>
            </w:r>
          </w:p>
        </w:tc>
        <w:tc>
          <w:tcPr>
            <w:tcW w:w="1134" w:type="dxa"/>
          </w:tcPr>
          <w:p w:rsidR="009521BE" w:rsidRDefault="009521BE"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145B89">
        <w:trPr>
          <w:trHeight w:val="1112"/>
        </w:trPr>
        <w:tc>
          <w:tcPr>
            <w:tcW w:w="1969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145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Шамсунов И.Р (отец), Шамсунова Г.Ф (мать)</w:t>
            </w:r>
          </w:p>
          <w:p w:rsidR="009521BE" w:rsidRDefault="009521BE" w:rsidP="004F5B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75,1</w:t>
            </w:r>
          </w:p>
        </w:tc>
        <w:tc>
          <w:tcPr>
            <w:tcW w:w="1134" w:type="dxa"/>
          </w:tcPr>
          <w:p w:rsidR="009521BE" w:rsidRDefault="009521BE"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145B89">
        <w:trPr>
          <w:trHeight w:val="970"/>
        </w:trPr>
        <w:tc>
          <w:tcPr>
            <w:tcW w:w="1969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Ляпустина О.В</w:t>
            </w:r>
          </w:p>
        </w:tc>
        <w:tc>
          <w:tcPr>
            <w:tcW w:w="2268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Совета СП, Избирательный округ №5</w:t>
            </w:r>
          </w:p>
        </w:tc>
        <w:tc>
          <w:tcPr>
            <w:tcW w:w="1418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185911,35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Ляпустина В.А (свекровь)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4005</w:t>
            </w:r>
          </w:p>
        </w:tc>
        <w:tc>
          <w:tcPr>
            <w:tcW w:w="1134" w:type="dxa"/>
          </w:tcPr>
          <w:p w:rsidR="009521BE" w:rsidRDefault="009521BE" w:rsidP="00B96197"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145B89">
        <w:trPr>
          <w:trHeight w:val="1354"/>
        </w:trPr>
        <w:tc>
          <w:tcPr>
            <w:tcW w:w="1969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145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Ляпустина В.А (свекровь)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55,90</w:t>
            </w:r>
          </w:p>
        </w:tc>
        <w:tc>
          <w:tcPr>
            <w:tcW w:w="1134" w:type="dxa"/>
          </w:tcPr>
          <w:p w:rsidR="009521BE" w:rsidRPr="00161D22" w:rsidRDefault="009521BE" w:rsidP="00B96197">
            <w:pPr>
              <w:rPr>
                <w:sz w:val="24"/>
                <w:szCs w:val="24"/>
              </w:rPr>
            </w:pPr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145B89">
        <w:trPr>
          <w:trHeight w:val="1112"/>
        </w:trPr>
        <w:tc>
          <w:tcPr>
            <w:tcW w:w="1969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268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228431,56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Ляпустина В.А (мать)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4005</w:t>
            </w:r>
          </w:p>
        </w:tc>
        <w:tc>
          <w:tcPr>
            <w:tcW w:w="1134" w:type="dxa"/>
          </w:tcPr>
          <w:p w:rsidR="009521BE" w:rsidRDefault="009521BE" w:rsidP="00B96197"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Нива Шиврале,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hAnsi="Times New Roman"/>
                </w:rPr>
                <w:t>2010 г</w:t>
              </w:r>
            </w:smartTag>
            <w:r>
              <w:rPr>
                <w:rFonts w:ascii="Times New Roman" w:hAnsi="Times New Roman"/>
              </w:rPr>
              <w:t xml:space="preserve">. </w:t>
            </w:r>
            <w:r w:rsidRPr="007F2BF7">
              <w:t>(индивидуальная</w:t>
            </w:r>
            <w:r>
              <w:t xml:space="preserve"> собственность</w:t>
            </w:r>
            <w:r w:rsidRPr="007F2BF7">
              <w:t>)</w:t>
            </w:r>
            <w:r>
              <w:t xml:space="preserve">; Тракторный прицеп </w:t>
            </w:r>
            <w:smartTag w:uri="urn:schemas-microsoft-com:office:smarttags" w:element="metricconverter">
              <w:smartTagPr>
                <w:attr w:name="ProductID" w:val="1989 г"/>
              </w:smartTagPr>
              <w:r>
                <w:t>1989 г</w:t>
              </w:r>
            </w:smartTag>
            <w:r>
              <w:t>.</w:t>
            </w:r>
            <w:r w:rsidRPr="007F2BF7">
              <w:t xml:space="preserve"> (индивидуальная</w:t>
            </w:r>
            <w:r>
              <w:t xml:space="preserve"> собственность</w:t>
            </w:r>
            <w:r w:rsidRPr="007F2BF7">
              <w:t>)</w:t>
            </w: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145B89">
        <w:trPr>
          <w:trHeight w:val="343"/>
        </w:trPr>
        <w:tc>
          <w:tcPr>
            <w:tcW w:w="1969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Ляпустина В.А (мать)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55,90</w:t>
            </w:r>
          </w:p>
        </w:tc>
        <w:tc>
          <w:tcPr>
            <w:tcW w:w="1134" w:type="dxa"/>
          </w:tcPr>
          <w:p w:rsidR="009521BE" w:rsidRPr="00161D22" w:rsidRDefault="009521BE" w:rsidP="00B96197">
            <w:pPr>
              <w:rPr>
                <w:sz w:val="24"/>
                <w:szCs w:val="24"/>
              </w:rPr>
            </w:pPr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145B89">
        <w:trPr>
          <w:trHeight w:val="613"/>
        </w:trPr>
        <w:tc>
          <w:tcPr>
            <w:tcW w:w="1969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2268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Ляпустина В.А (бабушка)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4005</w:t>
            </w:r>
          </w:p>
        </w:tc>
        <w:tc>
          <w:tcPr>
            <w:tcW w:w="1134" w:type="dxa"/>
          </w:tcPr>
          <w:p w:rsidR="009521BE" w:rsidRDefault="009521BE" w:rsidP="00B96197"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145B89">
        <w:trPr>
          <w:trHeight w:val="542"/>
        </w:trPr>
        <w:tc>
          <w:tcPr>
            <w:tcW w:w="1969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Ляпустина В.А (бабушка)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55,90</w:t>
            </w:r>
          </w:p>
        </w:tc>
        <w:tc>
          <w:tcPr>
            <w:tcW w:w="1134" w:type="dxa"/>
          </w:tcPr>
          <w:p w:rsidR="009521BE" w:rsidRPr="00161D22" w:rsidRDefault="009521BE" w:rsidP="00B96197">
            <w:pPr>
              <w:rPr>
                <w:sz w:val="24"/>
                <w:szCs w:val="24"/>
              </w:rPr>
            </w:pPr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521BE" w:rsidRPr="004705E2" w:rsidRDefault="009521BE" w:rsidP="00C1072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145B89">
        <w:trPr>
          <w:trHeight w:val="542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Ляпустиной В.А (бабушка)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4005</w:t>
            </w:r>
          </w:p>
        </w:tc>
        <w:tc>
          <w:tcPr>
            <w:tcW w:w="1134" w:type="dxa"/>
          </w:tcPr>
          <w:p w:rsidR="009521BE" w:rsidRDefault="009521BE" w:rsidP="00B96197"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145B89">
        <w:trPr>
          <w:trHeight w:val="542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Ляпустина В.А (бабушка)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55,90</w:t>
            </w:r>
          </w:p>
        </w:tc>
        <w:tc>
          <w:tcPr>
            <w:tcW w:w="1134" w:type="dxa"/>
          </w:tcPr>
          <w:p w:rsidR="009521BE" w:rsidRPr="00161D22" w:rsidRDefault="009521BE" w:rsidP="00B96197">
            <w:pPr>
              <w:rPr>
                <w:sz w:val="24"/>
                <w:szCs w:val="24"/>
              </w:rPr>
            </w:pPr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145B89">
        <w:trPr>
          <w:trHeight w:val="542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Ляпустиной В.А (бабушка)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4005</w:t>
            </w:r>
          </w:p>
        </w:tc>
        <w:tc>
          <w:tcPr>
            <w:tcW w:w="1134" w:type="dxa"/>
          </w:tcPr>
          <w:p w:rsidR="009521BE" w:rsidRDefault="009521BE" w:rsidP="00B96197"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DD58ED">
        <w:trPr>
          <w:trHeight w:val="542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Ляпустина В.А (бабушка)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55,90</w:t>
            </w:r>
          </w:p>
        </w:tc>
        <w:tc>
          <w:tcPr>
            <w:tcW w:w="1134" w:type="dxa"/>
          </w:tcPr>
          <w:p w:rsidR="009521BE" w:rsidRPr="00161D22" w:rsidRDefault="009521BE" w:rsidP="00B96197">
            <w:pPr>
              <w:rPr>
                <w:sz w:val="24"/>
                <w:szCs w:val="24"/>
              </w:rPr>
            </w:pPr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DD58ED">
        <w:trPr>
          <w:trHeight w:val="713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Гибадуллина А.А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Совета СП, Избирательный округ №5</w:t>
            </w: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249945,21</w:t>
            </w:r>
          </w:p>
        </w:tc>
        <w:tc>
          <w:tcPr>
            <w:tcW w:w="4394" w:type="dxa"/>
          </w:tcPr>
          <w:p w:rsidR="009521BE" w:rsidRDefault="009521BE" w:rsidP="00DD5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DD58ED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долевая собственность 1/4 доли)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1383</w:t>
            </w:r>
          </w:p>
        </w:tc>
        <w:tc>
          <w:tcPr>
            <w:tcW w:w="1134" w:type="dxa"/>
          </w:tcPr>
          <w:p w:rsidR="009521BE" w:rsidRPr="00161D22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DD58ED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DD5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долевая собственность 1/4 доли)</w:t>
            </w:r>
          </w:p>
          <w:p w:rsidR="009521BE" w:rsidRDefault="009521BE" w:rsidP="00DD58ED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DD58ED">
        <w:trPr>
          <w:trHeight w:val="1326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471332,88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долевая собственность 1/4 доли)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1383</w:t>
            </w:r>
          </w:p>
        </w:tc>
        <w:tc>
          <w:tcPr>
            <w:tcW w:w="1134" w:type="dxa"/>
          </w:tcPr>
          <w:p w:rsidR="009521BE" w:rsidRPr="00161D22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Pr="004E4C7F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Lada</w:t>
            </w:r>
            <w:r w:rsidRPr="004E4C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Kalina</w:t>
            </w:r>
            <w:r w:rsidRPr="004E4C7F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762300">
                <w:rPr>
                  <w:rFonts w:ascii="Times New Roman" w:hAnsi="Times New Roman"/>
                  <w:sz w:val="24"/>
                  <w:szCs w:val="24"/>
                </w:rPr>
                <w:t xml:space="preserve">2010 </w:t>
              </w:r>
              <w:r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F2BF7">
              <w:t xml:space="preserve"> (индивидуальная</w:t>
            </w:r>
            <w:r>
              <w:t xml:space="preserve"> собственность</w:t>
            </w:r>
            <w:r w:rsidRPr="007F2BF7">
              <w:t>)</w:t>
            </w: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E4C7F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долевая собственность 1/4 доли)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5E619E">
        <w:trPr>
          <w:trHeight w:val="1326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Зинова С.Е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Совета СП, Избирательный округ №7</w:t>
            </w: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237074,96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Зинов Г.Н (супруг)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5124</w:t>
            </w:r>
          </w:p>
        </w:tc>
        <w:tc>
          <w:tcPr>
            <w:tcW w:w="1134" w:type="dxa"/>
          </w:tcPr>
          <w:p w:rsidR="009521BE" w:rsidRDefault="009521BE" w:rsidP="00B96197"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6376F8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Зинов Г.Н (супруг)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70,7</w:t>
            </w:r>
          </w:p>
        </w:tc>
        <w:tc>
          <w:tcPr>
            <w:tcW w:w="1134" w:type="dxa"/>
          </w:tcPr>
          <w:p w:rsidR="009521BE" w:rsidRPr="00161D22" w:rsidRDefault="009521BE" w:rsidP="00B96197">
            <w:pPr>
              <w:rPr>
                <w:sz w:val="24"/>
                <w:szCs w:val="24"/>
              </w:rPr>
            </w:pPr>
            <w:r w:rsidRPr="00161D22"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6376F8">
        <w:trPr>
          <w:trHeight w:val="1326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Мурзин А.П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Совета СП, Избирательный округ №8</w:t>
            </w: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568495,73</w:t>
            </w:r>
          </w:p>
        </w:tc>
        <w:tc>
          <w:tcPr>
            <w:tcW w:w="4394" w:type="dxa"/>
          </w:tcPr>
          <w:p w:rsidR="009521BE" w:rsidRDefault="009521BE" w:rsidP="00637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6376F8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индивидуальная собственность)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2158</w:t>
            </w:r>
          </w:p>
        </w:tc>
        <w:tc>
          <w:tcPr>
            <w:tcW w:w="1134" w:type="dxa"/>
          </w:tcPr>
          <w:p w:rsidR="009521BE" w:rsidRPr="00161D22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6376F8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637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(индивидуальная собственность)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54,6</w:t>
            </w:r>
          </w:p>
        </w:tc>
        <w:tc>
          <w:tcPr>
            <w:tcW w:w="1134" w:type="dxa"/>
          </w:tcPr>
          <w:p w:rsidR="009521BE" w:rsidRPr="00161D22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6376F8">
        <w:trPr>
          <w:trHeight w:val="1326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9521BE" w:rsidRDefault="009521BE" w:rsidP="00637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6376F8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Мурзин А.П (отец)</w:t>
            </w:r>
          </w:p>
          <w:p w:rsidR="009521BE" w:rsidRDefault="009521BE" w:rsidP="006376F8">
            <w:pPr>
              <w:rPr>
                <w:sz w:val="24"/>
                <w:szCs w:val="24"/>
              </w:rPr>
            </w:pPr>
          </w:p>
          <w:p w:rsidR="009521BE" w:rsidRDefault="009521BE" w:rsidP="006376F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2158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6376F8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637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Мурзин А.П (отец)</w:t>
            </w:r>
          </w:p>
          <w:p w:rsidR="009521BE" w:rsidRDefault="009521BE" w:rsidP="006376F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54,6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6376F8">
        <w:trPr>
          <w:trHeight w:val="1326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Янышев С.О.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Совета СП, Избирательный округ №9</w:t>
            </w: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197059,94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6376F8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долевая собственность 1/3 доли)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1792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6376F8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637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(долевая собственность 1/3 доли)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79,1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6376F8">
        <w:trPr>
          <w:trHeight w:val="1326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236914,12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долевая собственность 1/3 доли)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1792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6376F8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(долевая собственность 1/3 доли)</w:t>
            </w: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79,1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6376F8">
        <w:trPr>
          <w:trHeight w:val="1326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долевая собственность 1/3 доли)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1792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DA0F09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(долевая собственность 1/3 доли)</w:t>
            </w:r>
          </w:p>
          <w:p w:rsidR="009521BE" w:rsidRDefault="009521BE" w:rsidP="00B961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79,1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973297">
        <w:trPr>
          <w:trHeight w:val="1122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Пекозин Е.И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Совета СП, Избирательный округ №10</w:t>
            </w: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Пекозин И.П (отец)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2218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ВАЗ 2104, </w:t>
            </w:r>
            <w:smartTag w:uri="urn:schemas-microsoft-com:office:smarttags" w:element="metricconverter">
              <w:smartTagPr>
                <w:attr w:name="ProductID" w:val="1997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1997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F2BF7">
              <w:t xml:space="preserve"> (индивидуальная</w:t>
            </w:r>
            <w:r>
              <w:t xml:space="preserve"> собственность</w:t>
            </w:r>
            <w:r w:rsidRPr="007F2BF7">
              <w:t>)</w:t>
            </w: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DA0F09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F0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Пекозин И.П (отец)</w:t>
            </w:r>
          </w:p>
          <w:p w:rsidR="009521BE" w:rsidRDefault="009521BE" w:rsidP="00F0621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</w:t>
            </w:r>
          </w:p>
        </w:tc>
        <w:tc>
          <w:tcPr>
            <w:tcW w:w="1134" w:type="dxa"/>
          </w:tcPr>
          <w:p w:rsidR="009521BE" w:rsidRDefault="009521BE" w:rsidP="00B9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DA0F09">
        <w:trPr>
          <w:trHeight w:val="1326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Манаев Д.М (тесть)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2549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DA0F09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Манаев Д.М (тесть)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973297">
        <w:trPr>
          <w:trHeight w:val="1122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Пекозина Е.Д (жена)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973297">
        <w:trPr>
          <w:trHeight w:val="913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Pr="00F06211" w:rsidRDefault="009521BE" w:rsidP="00F06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Здание, не жилое (безвозмездное  пользование, бессрочное) Пекозина Е.Д (жена)</w:t>
            </w: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973297">
        <w:trPr>
          <w:trHeight w:val="649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973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97329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индивидуальная собственность)  </w:t>
            </w: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DA0F09">
        <w:trPr>
          <w:trHeight w:val="1326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310962,00</w:t>
            </w: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Пекозин И.П (свекор)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2218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Pr="00973297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Лада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KSOY</w:t>
            </w:r>
            <w:r w:rsidRPr="0097329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9732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LARGUS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732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B0787">
                <w:rPr>
                  <w:rFonts w:ascii="Times New Roman" w:hAnsi="Times New Roman"/>
                  <w:sz w:val="24"/>
                  <w:szCs w:val="24"/>
                </w:rPr>
                <w:t xml:space="preserve">2014 </w:t>
              </w:r>
              <w:r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F2BF7">
              <w:t xml:space="preserve"> (индивидуальная</w:t>
            </w:r>
            <w:r>
              <w:t xml:space="preserve"> собственность</w:t>
            </w:r>
            <w:r w:rsidRPr="007F2BF7">
              <w:t>)</w:t>
            </w: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F5B55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Пекозин И.П (свекор)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973297">
        <w:trPr>
          <w:trHeight w:val="1326"/>
        </w:trPr>
        <w:tc>
          <w:tcPr>
            <w:tcW w:w="1969" w:type="dxa"/>
            <w:vMerge w:val="restart"/>
            <w:tcBorders>
              <w:top w:val="nil"/>
            </w:tcBorders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Манаев Д.М (отец)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2549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</w:p>
          <w:p w:rsidR="009521BE" w:rsidRDefault="009521BE" w:rsidP="00B961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Собственные доходы</w:t>
            </w:r>
          </w:p>
        </w:tc>
      </w:tr>
      <w:tr w:rsidR="009521BE" w:rsidRPr="004705E2" w:rsidTr="00430EC7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Манаев Д.М (отец)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F5B55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(безвозмездное  пользование, бессрочное) Пекозин Е.И (муж)</w:t>
            </w: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F5B55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индивидуальная собственность)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F5B55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Pr="00F06211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Здание, не жилое (индивидуальная собственность)</w:t>
            </w: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F5B55">
        <w:trPr>
          <w:trHeight w:val="1326"/>
        </w:trPr>
        <w:tc>
          <w:tcPr>
            <w:tcW w:w="196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226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Пекозин И.П (дедушка)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2218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F5B55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Пекозин И.П (дедушка)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F5B55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Манаев Д.М (дедушка)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2549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973297">
        <w:trPr>
          <w:trHeight w:val="1326"/>
        </w:trPr>
        <w:tc>
          <w:tcPr>
            <w:tcW w:w="1969" w:type="dxa"/>
            <w:vMerge w:val="restart"/>
            <w:tcBorders>
              <w:top w:val="nil"/>
            </w:tcBorders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(безвозмездное  пользование, бессрочное) Манаев Д.М (дедушка)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F5B55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Пекозина Е.Д (мать)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  <w:p w:rsidR="009521BE" w:rsidRDefault="009521BE" w:rsidP="007F4C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F5B55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Pr="00F06211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Здание, не жилое (безвозмездное  пользование, бессрочное) Пекозина Е.Д (мать)</w:t>
            </w: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  <w:tr w:rsidR="009521BE" w:rsidRPr="004705E2" w:rsidTr="004F5B55">
        <w:trPr>
          <w:trHeight w:val="1326"/>
        </w:trPr>
        <w:tc>
          <w:tcPr>
            <w:tcW w:w="196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(безвозмездное  пользование, бессрочное) Пекозин Е.И (отец)</w:t>
            </w:r>
          </w:p>
        </w:tc>
        <w:tc>
          <w:tcPr>
            <w:tcW w:w="992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</w:t>
            </w:r>
          </w:p>
        </w:tc>
        <w:tc>
          <w:tcPr>
            <w:tcW w:w="1134" w:type="dxa"/>
          </w:tcPr>
          <w:p w:rsidR="009521BE" w:rsidRDefault="009521BE" w:rsidP="007F4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521BE" w:rsidRDefault="009521BE" w:rsidP="00B9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521BE" w:rsidRDefault="009521BE" w:rsidP="00B96197">
            <w:pPr>
              <w:rPr>
                <w:rFonts w:ascii="Times New Roman" w:hAnsi="Times New Roman"/>
              </w:rPr>
            </w:pPr>
          </w:p>
        </w:tc>
      </w:tr>
    </w:tbl>
    <w:p w:rsidR="009521BE" w:rsidRPr="00B431E8" w:rsidRDefault="009521BE" w:rsidP="00C10727">
      <w:pPr>
        <w:rPr>
          <w:rFonts w:ascii="Times New Roman" w:hAnsi="Times New Roman"/>
          <w:sz w:val="24"/>
          <w:szCs w:val="24"/>
        </w:rPr>
      </w:pPr>
    </w:p>
    <w:p w:rsidR="009521BE" w:rsidRPr="00B431E8" w:rsidRDefault="009521BE" w:rsidP="00C10727">
      <w:pPr>
        <w:rPr>
          <w:rFonts w:ascii="Times New Roman" w:hAnsi="Times New Roman"/>
          <w:sz w:val="24"/>
          <w:szCs w:val="24"/>
        </w:rPr>
      </w:pPr>
    </w:p>
    <w:p w:rsidR="009521BE" w:rsidRPr="00B431E8" w:rsidRDefault="009521BE"/>
    <w:sectPr w:rsidR="009521BE" w:rsidRPr="00B431E8" w:rsidSect="00C10727">
      <w:pgSz w:w="16838" w:h="11906" w:orient="landscape"/>
      <w:pgMar w:top="850" w:right="539" w:bottom="1701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713EE"/>
    <w:multiLevelType w:val="hybridMultilevel"/>
    <w:tmpl w:val="FFD8A3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2B0F6C"/>
    <w:multiLevelType w:val="hybridMultilevel"/>
    <w:tmpl w:val="4120D5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727"/>
    <w:rsid w:val="00030344"/>
    <w:rsid w:val="000369F3"/>
    <w:rsid w:val="000679BD"/>
    <w:rsid w:val="00083845"/>
    <w:rsid w:val="00087E51"/>
    <w:rsid w:val="000A014B"/>
    <w:rsid w:val="000C4F2A"/>
    <w:rsid w:val="000F4EC3"/>
    <w:rsid w:val="001063C7"/>
    <w:rsid w:val="00111D88"/>
    <w:rsid w:val="00145B89"/>
    <w:rsid w:val="00152D42"/>
    <w:rsid w:val="00155BB8"/>
    <w:rsid w:val="00161D22"/>
    <w:rsid w:val="00175F1D"/>
    <w:rsid w:val="0018189A"/>
    <w:rsid w:val="00181CE6"/>
    <w:rsid w:val="00190AF0"/>
    <w:rsid w:val="00194934"/>
    <w:rsid w:val="001B4C47"/>
    <w:rsid w:val="001C070E"/>
    <w:rsid w:val="001C2F71"/>
    <w:rsid w:val="001C6375"/>
    <w:rsid w:val="001E4AC2"/>
    <w:rsid w:val="001E5842"/>
    <w:rsid w:val="001F7061"/>
    <w:rsid w:val="00205B06"/>
    <w:rsid w:val="00215924"/>
    <w:rsid w:val="0026383C"/>
    <w:rsid w:val="0028188F"/>
    <w:rsid w:val="002A0BBE"/>
    <w:rsid w:val="002B0AC3"/>
    <w:rsid w:val="002B37EB"/>
    <w:rsid w:val="002C6E95"/>
    <w:rsid w:val="002D2461"/>
    <w:rsid w:val="002E3431"/>
    <w:rsid w:val="002E6229"/>
    <w:rsid w:val="003151F7"/>
    <w:rsid w:val="00345F6C"/>
    <w:rsid w:val="003605BF"/>
    <w:rsid w:val="00364B0D"/>
    <w:rsid w:val="003664FA"/>
    <w:rsid w:val="003725B6"/>
    <w:rsid w:val="00374216"/>
    <w:rsid w:val="003D018E"/>
    <w:rsid w:val="003F21F1"/>
    <w:rsid w:val="00414C99"/>
    <w:rsid w:val="00430EC7"/>
    <w:rsid w:val="00456B96"/>
    <w:rsid w:val="00462175"/>
    <w:rsid w:val="004705E2"/>
    <w:rsid w:val="00493824"/>
    <w:rsid w:val="004A0C66"/>
    <w:rsid w:val="004A7570"/>
    <w:rsid w:val="004B2251"/>
    <w:rsid w:val="004B3750"/>
    <w:rsid w:val="004C39D8"/>
    <w:rsid w:val="004C71E5"/>
    <w:rsid w:val="004E4C7F"/>
    <w:rsid w:val="004F5B55"/>
    <w:rsid w:val="004F6220"/>
    <w:rsid w:val="004F755B"/>
    <w:rsid w:val="00523487"/>
    <w:rsid w:val="005240AB"/>
    <w:rsid w:val="005579C9"/>
    <w:rsid w:val="005850DB"/>
    <w:rsid w:val="005C4E0A"/>
    <w:rsid w:val="005E3D21"/>
    <w:rsid w:val="005E619E"/>
    <w:rsid w:val="005F4980"/>
    <w:rsid w:val="00601242"/>
    <w:rsid w:val="00613D55"/>
    <w:rsid w:val="00616DDD"/>
    <w:rsid w:val="00623A7E"/>
    <w:rsid w:val="00626B93"/>
    <w:rsid w:val="00633E71"/>
    <w:rsid w:val="00635D6E"/>
    <w:rsid w:val="006376F8"/>
    <w:rsid w:val="00652051"/>
    <w:rsid w:val="00653165"/>
    <w:rsid w:val="0066212B"/>
    <w:rsid w:val="00663EC9"/>
    <w:rsid w:val="006741E9"/>
    <w:rsid w:val="006A7758"/>
    <w:rsid w:val="006D6224"/>
    <w:rsid w:val="006E41F5"/>
    <w:rsid w:val="006E42DB"/>
    <w:rsid w:val="006E7611"/>
    <w:rsid w:val="007052E9"/>
    <w:rsid w:val="00740E9F"/>
    <w:rsid w:val="007478B5"/>
    <w:rsid w:val="007545C5"/>
    <w:rsid w:val="00762300"/>
    <w:rsid w:val="00771C30"/>
    <w:rsid w:val="007763DB"/>
    <w:rsid w:val="00784D99"/>
    <w:rsid w:val="007B107C"/>
    <w:rsid w:val="007B3BAB"/>
    <w:rsid w:val="007D2483"/>
    <w:rsid w:val="007E1B49"/>
    <w:rsid w:val="007F2BF7"/>
    <w:rsid w:val="007F4C47"/>
    <w:rsid w:val="007F78FF"/>
    <w:rsid w:val="00802E35"/>
    <w:rsid w:val="008120E6"/>
    <w:rsid w:val="008173D2"/>
    <w:rsid w:val="008202FA"/>
    <w:rsid w:val="00821BFD"/>
    <w:rsid w:val="00831AA5"/>
    <w:rsid w:val="00832F58"/>
    <w:rsid w:val="008469AB"/>
    <w:rsid w:val="0087161A"/>
    <w:rsid w:val="00873794"/>
    <w:rsid w:val="00883D38"/>
    <w:rsid w:val="00893981"/>
    <w:rsid w:val="008A2A3A"/>
    <w:rsid w:val="008B3C28"/>
    <w:rsid w:val="009218B8"/>
    <w:rsid w:val="00934A99"/>
    <w:rsid w:val="00941B3A"/>
    <w:rsid w:val="00943E28"/>
    <w:rsid w:val="009521BE"/>
    <w:rsid w:val="0095641F"/>
    <w:rsid w:val="009710B8"/>
    <w:rsid w:val="00973297"/>
    <w:rsid w:val="009A179A"/>
    <w:rsid w:val="009A1DAB"/>
    <w:rsid w:val="009C2A14"/>
    <w:rsid w:val="009D21D0"/>
    <w:rsid w:val="009D2207"/>
    <w:rsid w:val="009E1EF6"/>
    <w:rsid w:val="00A12938"/>
    <w:rsid w:val="00A13474"/>
    <w:rsid w:val="00A14A92"/>
    <w:rsid w:val="00A155B0"/>
    <w:rsid w:val="00A31CF2"/>
    <w:rsid w:val="00A31F8F"/>
    <w:rsid w:val="00A463EA"/>
    <w:rsid w:val="00A51AE7"/>
    <w:rsid w:val="00A759C5"/>
    <w:rsid w:val="00A76A63"/>
    <w:rsid w:val="00A800D4"/>
    <w:rsid w:val="00A824C1"/>
    <w:rsid w:val="00A82A93"/>
    <w:rsid w:val="00A90AA8"/>
    <w:rsid w:val="00A939CB"/>
    <w:rsid w:val="00AA2F68"/>
    <w:rsid w:val="00AB0787"/>
    <w:rsid w:val="00AC7635"/>
    <w:rsid w:val="00AD0313"/>
    <w:rsid w:val="00AD2D0D"/>
    <w:rsid w:val="00AF1F6E"/>
    <w:rsid w:val="00B431E8"/>
    <w:rsid w:val="00B848F9"/>
    <w:rsid w:val="00B93253"/>
    <w:rsid w:val="00B96197"/>
    <w:rsid w:val="00BA4040"/>
    <w:rsid w:val="00BB324B"/>
    <w:rsid w:val="00BB67B1"/>
    <w:rsid w:val="00BE4352"/>
    <w:rsid w:val="00BF282D"/>
    <w:rsid w:val="00C067F8"/>
    <w:rsid w:val="00C10727"/>
    <w:rsid w:val="00C16128"/>
    <w:rsid w:val="00C17B4D"/>
    <w:rsid w:val="00C17DB9"/>
    <w:rsid w:val="00C24CAB"/>
    <w:rsid w:val="00C26650"/>
    <w:rsid w:val="00C415A8"/>
    <w:rsid w:val="00C443E8"/>
    <w:rsid w:val="00C45991"/>
    <w:rsid w:val="00C55E9F"/>
    <w:rsid w:val="00C716F5"/>
    <w:rsid w:val="00C76D1F"/>
    <w:rsid w:val="00C77E05"/>
    <w:rsid w:val="00C8127A"/>
    <w:rsid w:val="00C9285B"/>
    <w:rsid w:val="00CA424D"/>
    <w:rsid w:val="00CA7524"/>
    <w:rsid w:val="00CB14A9"/>
    <w:rsid w:val="00CC0898"/>
    <w:rsid w:val="00CC40ED"/>
    <w:rsid w:val="00CC4D5C"/>
    <w:rsid w:val="00CC4F06"/>
    <w:rsid w:val="00CC7FCE"/>
    <w:rsid w:val="00CD571D"/>
    <w:rsid w:val="00CD7BE5"/>
    <w:rsid w:val="00D0216D"/>
    <w:rsid w:val="00D16E39"/>
    <w:rsid w:val="00D32924"/>
    <w:rsid w:val="00D34701"/>
    <w:rsid w:val="00D4198A"/>
    <w:rsid w:val="00D728E1"/>
    <w:rsid w:val="00D83BBC"/>
    <w:rsid w:val="00D92361"/>
    <w:rsid w:val="00DA0F09"/>
    <w:rsid w:val="00DA2F47"/>
    <w:rsid w:val="00DA306D"/>
    <w:rsid w:val="00DA3D81"/>
    <w:rsid w:val="00DB6527"/>
    <w:rsid w:val="00DC67F8"/>
    <w:rsid w:val="00DD58ED"/>
    <w:rsid w:val="00DE0D95"/>
    <w:rsid w:val="00DE7C6C"/>
    <w:rsid w:val="00DF62AF"/>
    <w:rsid w:val="00DF7910"/>
    <w:rsid w:val="00E077DE"/>
    <w:rsid w:val="00E17956"/>
    <w:rsid w:val="00E37E1A"/>
    <w:rsid w:val="00E42152"/>
    <w:rsid w:val="00E54F0B"/>
    <w:rsid w:val="00E55A7A"/>
    <w:rsid w:val="00E5768B"/>
    <w:rsid w:val="00E6079D"/>
    <w:rsid w:val="00E65735"/>
    <w:rsid w:val="00E70947"/>
    <w:rsid w:val="00E76C69"/>
    <w:rsid w:val="00E979EC"/>
    <w:rsid w:val="00EB3C71"/>
    <w:rsid w:val="00EC142A"/>
    <w:rsid w:val="00EC5F1A"/>
    <w:rsid w:val="00EE41EB"/>
    <w:rsid w:val="00EF0DAF"/>
    <w:rsid w:val="00F06211"/>
    <w:rsid w:val="00F1438F"/>
    <w:rsid w:val="00F178CE"/>
    <w:rsid w:val="00F32E10"/>
    <w:rsid w:val="00F56B7C"/>
    <w:rsid w:val="00F85E9D"/>
    <w:rsid w:val="00F951A2"/>
    <w:rsid w:val="00FC2207"/>
    <w:rsid w:val="00FC7247"/>
    <w:rsid w:val="00FC776A"/>
    <w:rsid w:val="00FF0922"/>
    <w:rsid w:val="00FF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824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21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283</TotalTime>
  <Pages>11</Pages>
  <Words>1293</Words>
  <Characters>7376</Characters>
  <Application>Microsoft Office Outlook</Application>
  <DocSecurity>0</DocSecurity>
  <Lines>0</Lines>
  <Paragraphs>0</Paragraphs>
  <ScaleCrop>false</ScaleCrop>
  <Company>Работа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 об имуществе и обязательствах</dc:title>
  <dc:subject/>
  <dc:creator>Роза</dc:creator>
  <cp:keywords/>
  <dc:description/>
  <cp:lastModifiedBy>User</cp:lastModifiedBy>
  <cp:revision>7</cp:revision>
  <cp:lastPrinted>2016-05-10T04:12:00Z</cp:lastPrinted>
  <dcterms:created xsi:type="dcterms:W3CDTF">2016-05-24T06:08:00Z</dcterms:created>
  <dcterms:modified xsi:type="dcterms:W3CDTF">2016-05-24T11:43:00Z</dcterms:modified>
</cp:coreProperties>
</file>