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2A" w:rsidRDefault="00EC142A" w:rsidP="00A939CB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 о доходах, расходах, об имуществе и обязательствах</w:t>
      </w:r>
    </w:p>
    <w:p w:rsidR="00EC142A" w:rsidRDefault="00EC142A" w:rsidP="00A939C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имущественного характера, предоставленные муниципальными служащими администрации сельского поселения Старопетровский сельсовет   муниципального района Бирский район Республики Башкортостан  за отчетный финансовый год </w:t>
      </w:r>
    </w:p>
    <w:p w:rsidR="00EC142A" w:rsidRDefault="00EC142A" w:rsidP="00A939CB">
      <w:pPr>
        <w:jc w:val="center"/>
        <w:rPr>
          <w:sz w:val="24"/>
          <w:szCs w:val="24"/>
        </w:rPr>
      </w:pPr>
      <w:r>
        <w:rPr>
          <w:sz w:val="24"/>
          <w:szCs w:val="24"/>
        </w:rPr>
        <w:t>с 1 января 2015 года по 31 декабря 2015 года</w:t>
      </w:r>
    </w:p>
    <w:p w:rsidR="00EC142A" w:rsidRPr="005F4980" w:rsidRDefault="00EC142A" w:rsidP="00C1072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5435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69"/>
        <w:gridCol w:w="2268"/>
        <w:gridCol w:w="1418"/>
        <w:gridCol w:w="4394"/>
        <w:gridCol w:w="992"/>
        <w:gridCol w:w="1134"/>
        <w:gridCol w:w="1559"/>
        <w:gridCol w:w="1701"/>
      </w:tblGrid>
      <w:tr w:rsidR="00EC142A" w:rsidRPr="004705E2" w:rsidTr="00C76D1F">
        <w:trPr>
          <w:trHeight w:val="780"/>
        </w:trPr>
        <w:tc>
          <w:tcPr>
            <w:tcW w:w="1969" w:type="dxa"/>
            <w:vMerge w:val="restart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268" w:type="dxa"/>
            <w:vMerge w:val="restart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418" w:type="dxa"/>
            <w:vMerge w:val="restart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Общая сумма декларированного годового дохода</w:t>
            </w:r>
          </w:p>
        </w:tc>
        <w:tc>
          <w:tcPr>
            <w:tcW w:w="6520" w:type="dxa"/>
            <w:gridSpan w:val="3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559" w:type="dxa"/>
            <w:vMerge w:val="restart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C142A" w:rsidRPr="004705E2" w:rsidTr="00C76D1F">
        <w:trPr>
          <w:trHeight w:val="500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05E2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142A" w:rsidRPr="004705E2" w:rsidTr="00C76D1F">
        <w:trPr>
          <w:trHeight w:val="755"/>
        </w:trPr>
        <w:tc>
          <w:tcPr>
            <w:tcW w:w="1969" w:type="dxa"/>
            <w:vMerge w:val="restart"/>
          </w:tcPr>
          <w:p w:rsidR="00EC142A" w:rsidRPr="004705E2" w:rsidRDefault="00EC142A" w:rsidP="009D2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Маммаева М.Е.</w:t>
            </w:r>
          </w:p>
        </w:tc>
        <w:tc>
          <w:tcPr>
            <w:tcW w:w="2268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 w:rsidRPr="004705E2">
              <w:rPr>
                <w:rFonts w:ascii="Times New Roman" w:hAnsi="Times New Roman"/>
              </w:rPr>
              <w:t xml:space="preserve">Глава администрации </w:t>
            </w:r>
          </w:p>
        </w:tc>
        <w:tc>
          <w:tcPr>
            <w:tcW w:w="1418" w:type="dxa"/>
            <w:vMerge w:val="restart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757730,56</w:t>
            </w:r>
          </w:p>
        </w:tc>
        <w:tc>
          <w:tcPr>
            <w:tcW w:w="439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DA3D81" w:rsidRDefault="00EC142A" w:rsidP="00DE0D9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долевая собственность </w:t>
            </w:r>
            <w:r w:rsidRPr="00C716F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/3 доли)</w:t>
            </w:r>
          </w:p>
        </w:tc>
        <w:tc>
          <w:tcPr>
            <w:tcW w:w="992" w:type="dxa"/>
          </w:tcPr>
          <w:p w:rsidR="00EC142A" w:rsidRDefault="00EC142A" w:rsidP="00DE0D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4377</w:t>
            </w:r>
          </w:p>
          <w:p w:rsidR="00EC142A" w:rsidRDefault="00EC142A" w:rsidP="00DE0D95">
            <w:pPr>
              <w:rPr>
                <w:sz w:val="24"/>
                <w:szCs w:val="24"/>
                <w:lang w:val="en-US"/>
              </w:rPr>
            </w:pPr>
          </w:p>
          <w:p w:rsidR="00EC142A" w:rsidRPr="00CB14A9" w:rsidRDefault="00EC142A" w:rsidP="00DE0D95">
            <w:pPr>
              <w:rPr>
                <w:sz w:val="24"/>
                <w:szCs w:val="24"/>
              </w:rPr>
            </w:pPr>
          </w:p>
          <w:p w:rsidR="00EC142A" w:rsidRDefault="00EC142A" w:rsidP="00DE0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Default="00EC142A" w:rsidP="00DE0D9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C142A" w:rsidRDefault="00EC142A" w:rsidP="00C716F5">
            <w:r>
              <w:t>Автомобиль РЕН</w:t>
            </w:r>
            <w:r>
              <w:rPr>
                <w:lang w:val="en-US"/>
              </w:rPr>
              <w:t>A</w:t>
            </w:r>
            <w:r>
              <w:t>УЛТ</w:t>
            </w:r>
            <w:r w:rsidRPr="00DA3D81">
              <w:t xml:space="preserve"> </w:t>
            </w:r>
            <w:r>
              <w:rPr>
                <w:lang w:val="en-US"/>
              </w:rPr>
              <w:t>SR</w:t>
            </w:r>
            <w:r>
              <w:t>,2011 года (индивидуальная собственность);</w:t>
            </w:r>
          </w:p>
          <w:p w:rsidR="00EC142A" w:rsidRPr="004705E2" w:rsidRDefault="00EC142A" w:rsidP="009D220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  <w:b/>
              </w:rPr>
            </w:pPr>
          </w:p>
        </w:tc>
      </w:tr>
      <w:tr w:rsidR="00EC142A" w:rsidRPr="004705E2" w:rsidTr="00C716F5">
        <w:trPr>
          <w:trHeight w:val="879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4705E2" w:rsidRDefault="00EC142A" w:rsidP="009D2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(общая долевая собственность </w:t>
            </w:r>
            <w:r w:rsidRPr="00DA3D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/3 доли)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rPr>
          <w:trHeight w:val="852"/>
        </w:trPr>
        <w:tc>
          <w:tcPr>
            <w:tcW w:w="1969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 w:rsidRPr="004705E2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2268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EC142A" w:rsidRPr="005C4E0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70000,05</w:t>
            </w:r>
          </w:p>
        </w:tc>
        <w:tc>
          <w:tcPr>
            <w:tcW w:w="439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DA3D81" w:rsidRDefault="00EC142A" w:rsidP="00DE0D9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Маммаева М.Е. (супруга), Маммаева З.М. (дочь)</w:t>
            </w:r>
          </w:p>
        </w:tc>
        <w:tc>
          <w:tcPr>
            <w:tcW w:w="992" w:type="dxa"/>
          </w:tcPr>
          <w:p w:rsidR="00EC142A" w:rsidRDefault="00EC142A" w:rsidP="00DE0D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4377</w:t>
            </w:r>
          </w:p>
          <w:p w:rsidR="00EC142A" w:rsidRDefault="00EC142A" w:rsidP="00DE0D95">
            <w:pPr>
              <w:rPr>
                <w:sz w:val="24"/>
                <w:szCs w:val="24"/>
                <w:lang w:val="en-US"/>
              </w:rPr>
            </w:pPr>
          </w:p>
          <w:p w:rsidR="00EC142A" w:rsidRPr="00CB14A9" w:rsidRDefault="00EC142A" w:rsidP="00DE0D95">
            <w:pPr>
              <w:rPr>
                <w:sz w:val="24"/>
                <w:szCs w:val="24"/>
              </w:rPr>
            </w:pPr>
          </w:p>
          <w:p w:rsidR="00EC142A" w:rsidRDefault="00EC142A" w:rsidP="00DE0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Default="00EC142A" w:rsidP="00DE0D9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 w:rsidRPr="007F2BF7">
              <w:t xml:space="preserve">Автомобиль ЛАДА 219170 </w:t>
            </w:r>
            <w:r w:rsidRPr="007F2BF7">
              <w:rPr>
                <w:lang w:val="en-US"/>
              </w:rPr>
              <w:t>GRANTA</w:t>
            </w:r>
            <w:r w:rsidRPr="007F2BF7">
              <w:t xml:space="preserve">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F2BF7">
                <w:t>2014 г</w:t>
              </w:r>
            </w:smartTag>
            <w:r w:rsidRPr="007F2BF7">
              <w:rPr>
                <w:b/>
              </w:rPr>
              <w:t>.</w:t>
            </w:r>
            <w:r w:rsidRPr="007F2BF7">
              <w:t xml:space="preserve"> (индивидуальная</w:t>
            </w:r>
            <w:r>
              <w:t xml:space="preserve"> собственность</w:t>
            </w:r>
            <w:r w:rsidRPr="007F2BF7">
              <w:t>)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16F5">
        <w:trPr>
          <w:trHeight w:val="1228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EC142A" w:rsidRPr="004705E2" w:rsidRDefault="00EC142A" w:rsidP="00C716F5">
            <w:pPr>
              <w:rPr>
                <w:rFonts w:ascii="Times New Roman" w:hAnsi="Times New Roman"/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безвозмездное  пользование, бессрочное) Маммаева М.Е. (супруга), Маммаева З.М. (дочь)   </w:t>
            </w:r>
          </w:p>
        </w:tc>
        <w:tc>
          <w:tcPr>
            <w:tcW w:w="992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13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</w:p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16F5">
        <w:trPr>
          <w:trHeight w:val="339"/>
        </w:trPr>
        <w:tc>
          <w:tcPr>
            <w:tcW w:w="1969" w:type="dxa"/>
            <w:vMerge w:val="restart"/>
          </w:tcPr>
          <w:p w:rsidR="00EC142A" w:rsidRPr="004705E2" w:rsidRDefault="00EC142A" w:rsidP="00A51A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  <w:r w:rsidRPr="00470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DA3D81" w:rsidRDefault="00EC142A" w:rsidP="00DE0D9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 Маммаева М.Е. (мать), Маммаева З.М. (сестра)</w:t>
            </w:r>
          </w:p>
        </w:tc>
        <w:tc>
          <w:tcPr>
            <w:tcW w:w="992" w:type="dxa"/>
          </w:tcPr>
          <w:p w:rsidR="00EC142A" w:rsidRDefault="00EC142A" w:rsidP="00DE0D9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4377</w:t>
            </w:r>
          </w:p>
          <w:p w:rsidR="00EC142A" w:rsidRDefault="00EC142A" w:rsidP="00DE0D95">
            <w:pPr>
              <w:rPr>
                <w:sz w:val="24"/>
                <w:szCs w:val="24"/>
                <w:lang w:val="en-US"/>
              </w:rPr>
            </w:pPr>
          </w:p>
          <w:p w:rsidR="00EC142A" w:rsidRPr="007F2BF7" w:rsidRDefault="00EC142A" w:rsidP="00DE0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Default="00EC142A" w:rsidP="00DE0D9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C142A" w:rsidRPr="004705E2" w:rsidRDefault="00EC142A" w:rsidP="00C716F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16F5">
        <w:trPr>
          <w:trHeight w:val="993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(безвозмездное  пользование, бессрочное) Маммаева М.Е. (мать), Маммаева З.М. (сестра) </w:t>
            </w:r>
          </w:p>
        </w:tc>
        <w:tc>
          <w:tcPr>
            <w:tcW w:w="992" w:type="dxa"/>
          </w:tcPr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13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 w:val="restart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Наталья Александровна</w:t>
            </w:r>
          </w:p>
        </w:tc>
        <w:tc>
          <w:tcPr>
            <w:tcW w:w="2268" w:type="dxa"/>
            <w:vMerge w:val="restart"/>
          </w:tcPr>
          <w:p w:rsidR="00EC142A" w:rsidRDefault="00EC142A" w:rsidP="00DE0D95">
            <w:r>
              <w:t>Управляющий делами</w:t>
            </w:r>
          </w:p>
        </w:tc>
        <w:tc>
          <w:tcPr>
            <w:tcW w:w="1418" w:type="dxa"/>
            <w:vMerge w:val="restart"/>
          </w:tcPr>
          <w:p w:rsidR="00EC142A" w:rsidRPr="005C4E0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235721,12</w:t>
            </w:r>
          </w:p>
        </w:tc>
        <w:tc>
          <w:tcPr>
            <w:tcW w:w="439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DA3D81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 собственность, 1/3)</w:t>
            </w:r>
          </w:p>
        </w:tc>
        <w:tc>
          <w:tcPr>
            <w:tcW w:w="992" w:type="dxa"/>
          </w:tcPr>
          <w:p w:rsidR="00EC142A" w:rsidRPr="00E76C69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1622</w:t>
            </w:r>
          </w:p>
          <w:p w:rsidR="00EC142A" w:rsidRDefault="00EC142A" w:rsidP="00DE0D95">
            <w:pPr>
              <w:rPr>
                <w:sz w:val="24"/>
                <w:szCs w:val="24"/>
                <w:lang w:val="en-US"/>
              </w:rPr>
            </w:pPr>
          </w:p>
          <w:p w:rsidR="00EC142A" w:rsidRDefault="00EC142A" w:rsidP="00DE0D9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Default="00EC142A" w:rsidP="00DE0D9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EC142A" w:rsidRPr="004705E2" w:rsidRDefault="00EC142A" w:rsidP="00155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 собственность, 1/3)</w:t>
            </w:r>
          </w:p>
        </w:tc>
        <w:tc>
          <w:tcPr>
            <w:tcW w:w="992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</w:p>
          <w:p w:rsidR="00EC142A" w:rsidRPr="004705E2" w:rsidRDefault="00EC142A" w:rsidP="00FC72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  <w:tc>
          <w:tcPr>
            <w:tcW w:w="113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</w:p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4705E2" w:rsidRDefault="00EC142A" w:rsidP="00FC7247">
            <w:pPr>
              <w:rPr>
                <w:rFonts w:ascii="Times New Roman" w:hAnsi="Times New Roman"/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А.А. (супругом)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2426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DE0D95">
        <w:trPr>
          <w:trHeight w:val="1165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DE0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безвозмездное  пользование, бессрочное) Осинцевым А.Г. </w:t>
            </w:r>
          </w:p>
          <w:p w:rsidR="00EC142A" w:rsidRPr="004705E2" w:rsidRDefault="00EC142A" w:rsidP="00FC72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(свекром)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85,2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26383C">
        <w:trPr>
          <w:trHeight w:val="402"/>
        </w:trPr>
        <w:tc>
          <w:tcPr>
            <w:tcW w:w="1969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vMerge w:val="restart"/>
          </w:tcPr>
          <w:p w:rsidR="00EC142A" w:rsidRDefault="00EC142A" w:rsidP="00613D55"/>
        </w:tc>
        <w:tc>
          <w:tcPr>
            <w:tcW w:w="1418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155353,56</w:t>
            </w: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DA3D81" w:rsidRDefault="00EC142A" w:rsidP="00613D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индивидуальная собственность)</w:t>
            </w:r>
          </w:p>
        </w:tc>
        <w:tc>
          <w:tcPr>
            <w:tcW w:w="992" w:type="dxa"/>
          </w:tcPr>
          <w:p w:rsidR="00EC142A" w:rsidRPr="00FF0922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2426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EC142A" w:rsidRDefault="00EC142A" w:rsidP="009710B8">
            <w:r>
              <w:t>Автомобиль  ВАЗ 21011, 2002 года</w:t>
            </w:r>
          </w:p>
          <w:p w:rsidR="00EC142A" w:rsidRPr="004705E2" w:rsidRDefault="00EC142A" w:rsidP="009710B8">
            <w:pPr>
              <w:jc w:val="left"/>
              <w:rPr>
                <w:rFonts w:ascii="Times New Roman" w:hAnsi="Times New Roman"/>
              </w:rPr>
            </w:pPr>
            <w:r>
              <w:t>(индивидуальная собственность)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26383C">
        <w:trPr>
          <w:trHeight w:val="354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155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 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Сорокиной Н.А. (супруга), Сорокиной В.А. (теща), Сорокиным А.М. (тесть)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DE0D95">
        <w:trPr>
          <w:trHeight w:val="343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 собственность)</w:t>
            </w:r>
          </w:p>
          <w:p w:rsidR="00EC142A" w:rsidRDefault="00EC142A" w:rsidP="00155BB8">
            <w:pPr>
              <w:rPr>
                <w:rFonts w:ascii="Times New Roman" w:hAnsi="Times New Roman"/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Сорокиной Н.А. (супруга), Сорокиной В.А. (теща), Сорокиным А.М. (тесть)</w:t>
            </w:r>
          </w:p>
        </w:tc>
        <w:tc>
          <w:tcPr>
            <w:tcW w:w="992" w:type="dxa"/>
          </w:tcPr>
          <w:p w:rsidR="00EC142A" w:rsidRPr="00E76C69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1622</w:t>
            </w:r>
          </w:p>
          <w:p w:rsidR="00EC142A" w:rsidRDefault="00EC142A" w:rsidP="00613D55">
            <w:pPr>
              <w:rPr>
                <w:sz w:val="24"/>
                <w:szCs w:val="24"/>
                <w:lang w:val="en-US"/>
              </w:rPr>
            </w:pPr>
          </w:p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DE0D95">
        <w:trPr>
          <w:trHeight w:val="343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A939CB" w:rsidRDefault="00EC142A" w:rsidP="00155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(отец)</w:t>
            </w:r>
          </w:p>
        </w:tc>
        <w:tc>
          <w:tcPr>
            <w:tcW w:w="992" w:type="dxa"/>
          </w:tcPr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85,2</w:t>
            </w:r>
          </w:p>
        </w:tc>
        <w:tc>
          <w:tcPr>
            <w:tcW w:w="1134" w:type="dxa"/>
          </w:tcPr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26383C">
        <w:trPr>
          <w:trHeight w:val="470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Default="00EC142A" w:rsidP="00155BB8">
            <w:pPr>
              <w:rPr>
                <w:rFonts w:ascii="Times New Roman" w:hAnsi="Times New Roman"/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(отец)</w:t>
            </w:r>
          </w:p>
        </w:tc>
        <w:tc>
          <w:tcPr>
            <w:tcW w:w="992" w:type="dxa"/>
          </w:tcPr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4295</w:t>
            </w:r>
          </w:p>
        </w:tc>
        <w:tc>
          <w:tcPr>
            <w:tcW w:w="1134" w:type="dxa"/>
          </w:tcPr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дочь</w:t>
            </w:r>
          </w:p>
        </w:tc>
        <w:tc>
          <w:tcPr>
            <w:tcW w:w="2268" w:type="dxa"/>
            <w:vMerge w:val="restart"/>
          </w:tcPr>
          <w:p w:rsidR="00EC142A" w:rsidRDefault="00EC142A" w:rsidP="00613D55"/>
        </w:tc>
        <w:tc>
          <w:tcPr>
            <w:tcW w:w="1418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DA3D81" w:rsidRDefault="00EC142A" w:rsidP="00613D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А.А. (отец)</w:t>
            </w:r>
          </w:p>
        </w:tc>
        <w:tc>
          <w:tcPr>
            <w:tcW w:w="992" w:type="dxa"/>
          </w:tcPr>
          <w:p w:rsidR="00EC142A" w:rsidRPr="00FF0922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2426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186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4705E2" w:rsidRDefault="00EC142A" w:rsidP="008469A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 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Сорокиной Н.А. (мать), Сорокиной В.А. (бабушка), Сорокиным А.М. (дедушка)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8469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257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 собственность)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безвозмездное  пользование, бессрочное) Сорокиной Н.А. </w:t>
            </w:r>
          </w:p>
          <w:p w:rsidR="00EC142A" w:rsidRPr="004705E2" w:rsidRDefault="00EC142A" w:rsidP="008469A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(мать), Сорокиной В.А. (бабушка), Сорокиным А.М. (дедушка)</w:t>
            </w:r>
          </w:p>
        </w:tc>
        <w:tc>
          <w:tcPr>
            <w:tcW w:w="992" w:type="dxa"/>
          </w:tcPr>
          <w:p w:rsidR="00EC142A" w:rsidRPr="00E76C69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1622</w:t>
            </w:r>
          </w:p>
          <w:p w:rsidR="00EC142A" w:rsidRDefault="00EC142A" w:rsidP="00613D55">
            <w:pPr>
              <w:rPr>
                <w:sz w:val="24"/>
                <w:szCs w:val="24"/>
                <w:lang w:val="en-US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8469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143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A939CB" w:rsidRDefault="00EC142A" w:rsidP="00A93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(дедушка)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85,2</w:t>
            </w:r>
          </w:p>
        </w:tc>
        <w:tc>
          <w:tcPr>
            <w:tcW w:w="1134" w:type="dxa"/>
          </w:tcPr>
          <w:p w:rsidR="00EC142A" w:rsidRPr="004705E2" w:rsidRDefault="00EC142A" w:rsidP="008469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rPr>
          <w:trHeight w:val="242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А.А. (дедушка)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4295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rPr>
          <w:trHeight w:val="372"/>
        </w:trPr>
        <w:tc>
          <w:tcPr>
            <w:tcW w:w="1969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дочь</w:t>
            </w:r>
          </w:p>
        </w:tc>
        <w:tc>
          <w:tcPr>
            <w:tcW w:w="2268" w:type="dxa"/>
            <w:vMerge w:val="restart"/>
          </w:tcPr>
          <w:p w:rsidR="00EC142A" w:rsidRDefault="00EC142A" w:rsidP="00613D55"/>
        </w:tc>
        <w:tc>
          <w:tcPr>
            <w:tcW w:w="1418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DA3D81" w:rsidRDefault="00EC142A" w:rsidP="00613D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А.А. (отец)</w:t>
            </w:r>
          </w:p>
        </w:tc>
        <w:tc>
          <w:tcPr>
            <w:tcW w:w="992" w:type="dxa"/>
          </w:tcPr>
          <w:p w:rsidR="00EC142A" w:rsidRPr="00FF0922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2426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EC142A" w:rsidRPr="004705E2" w:rsidRDefault="00EC142A" w:rsidP="009710B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A939CB">
        <w:trPr>
          <w:trHeight w:val="350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4705E2" w:rsidRDefault="00EC142A" w:rsidP="008469A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 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Сорокиной Н.А. (мать), Сорокиной В.А. (бабушка), Сорокиным А.М. (дедушка)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8469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rPr>
          <w:trHeight w:val="870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(общая долевая собственность)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безвозмездное  пользование, бессрочное) Сорокиной Н.А. </w:t>
            </w:r>
          </w:p>
          <w:p w:rsidR="00EC142A" w:rsidRPr="004705E2" w:rsidRDefault="00EC142A" w:rsidP="00FC776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(мать), Сорокиной В.А. (бабушка), Сорокиным А.М. (дедушка)</w:t>
            </w:r>
          </w:p>
        </w:tc>
        <w:tc>
          <w:tcPr>
            <w:tcW w:w="992" w:type="dxa"/>
          </w:tcPr>
          <w:p w:rsidR="00EC142A" w:rsidRPr="00E76C69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1622</w:t>
            </w:r>
          </w:p>
          <w:p w:rsidR="00EC142A" w:rsidRDefault="00EC142A" w:rsidP="00613D55">
            <w:pPr>
              <w:rPr>
                <w:sz w:val="24"/>
                <w:szCs w:val="24"/>
                <w:lang w:val="en-US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8469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rPr>
          <w:trHeight w:val="870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A939CB" w:rsidRDefault="00EC142A" w:rsidP="00C10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(дедушка)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85,2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869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9710B8" w:rsidRDefault="00EC142A" w:rsidP="009710B8">
            <w:pPr>
              <w:rPr>
                <w:rFonts w:ascii="Times New Roman" w:hAnsi="Times New Roman"/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А.А. (дедушка)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4295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FC7247">
        <w:trPr>
          <w:trHeight w:val="73"/>
        </w:trPr>
        <w:tc>
          <w:tcPr>
            <w:tcW w:w="1969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Елизарьева Александра Михайловна</w:t>
            </w:r>
          </w:p>
        </w:tc>
        <w:tc>
          <w:tcPr>
            <w:tcW w:w="2268" w:type="dxa"/>
            <w:vMerge w:val="restart"/>
          </w:tcPr>
          <w:p w:rsidR="00EC142A" w:rsidRDefault="00EC142A" w:rsidP="00613D55">
            <w:r>
              <w:t>Специалист  1 категории</w:t>
            </w:r>
          </w:p>
        </w:tc>
        <w:tc>
          <w:tcPr>
            <w:tcW w:w="1418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223392,10</w:t>
            </w: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(индивидуальная)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1775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 w:rsidRPr="004705E2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646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EC142A" w:rsidRPr="004705E2" w:rsidRDefault="00EC142A" w:rsidP="00812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(индивидуальная)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59,4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172"/>
        </w:trPr>
        <w:tc>
          <w:tcPr>
            <w:tcW w:w="1969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Осинцева Кристина Алексеевна</w:t>
            </w:r>
          </w:p>
        </w:tc>
        <w:tc>
          <w:tcPr>
            <w:tcW w:w="2268" w:type="dxa"/>
            <w:vMerge w:val="restart"/>
          </w:tcPr>
          <w:p w:rsidR="00EC142A" w:rsidRDefault="00EC142A" w:rsidP="00613D55">
            <w:r>
              <w:t>Управляющий делами</w:t>
            </w:r>
          </w:p>
        </w:tc>
        <w:tc>
          <w:tcPr>
            <w:tcW w:w="1418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1325379,00</w:t>
            </w: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 участок (общая совместная собственность)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1759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559" w:type="dxa"/>
            <w:vMerge w:val="restart"/>
          </w:tcPr>
          <w:p w:rsidR="00EC142A" w:rsidRDefault="00EC142A" w:rsidP="009710B8">
            <w:r>
              <w:t>Автомобиль  ВАЗ 21074,  2007 года</w:t>
            </w:r>
          </w:p>
          <w:p w:rsidR="00EC142A" w:rsidRPr="004705E2" w:rsidRDefault="00EC142A" w:rsidP="009710B8">
            <w:pPr>
              <w:rPr>
                <w:rFonts w:ascii="Times New Roman" w:hAnsi="Times New Roman"/>
              </w:rPr>
            </w:pPr>
            <w:r>
              <w:t>(индивидуальная собственность)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Ипотека в Россельхозбанке, доход  по собственному месту работы за 2012-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</w:rPr>
                <w:t>2014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</w:tr>
      <w:tr w:rsidR="00EC142A" w:rsidRPr="004705E2" w:rsidTr="009710B8">
        <w:trPr>
          <w:trHeight w:val="257"/>
        </w:trPr>
        <w:tc>
          <w:tcPr>
            <w:tcW w:w="1969" w:type="dxa"/>
            <w:vMerge/>
          </w:tcPr>
          <w:p w:rsidR="00EC142A" w:rsidRPr="004705E2" w:rsidRDefault="00EC142A" w:rsidP="00087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B9325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совместная собственность)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328"/>
        </w:trPr>
        <w:tc>
          <w:tcPr>
            <w:tcW w:w="1969" w:type="dxa"/>
            <w:vMerge/>
          </w:tcPr>
          <w:p w:rsidR="00EC142A" w:rsidRPr="004705E2" w:rsidRDefault="00EC142A" w:rsidP="00087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B9325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(безвозмездное  пользование, бессрочное) Судницына Е.В. (мать), Судницын А.Е. (отец)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884"/>
        </w:trPr>
        <w:tc>
          <w:tcPr>
            <w:tcW w:w="1969" w:type="dxa"/>
            <w:vMerge/>
          </w:tcPr>
          <w:p w:rsidR="00EC142A" w:rsidRPr="004705E2" w:rsidRDefault="00EC142A" w:rsidP="00087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B9325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Pr="00DA3D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(безвозмездное  пользование, бессрочное) Судницына Е.В. (мать), Судницын А.Е. (отец)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2759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357"/>
        </w:trPr>
        <w:tc>
          <w:tcPr>
            <w:tcW w:w="1969" w:type="dxa"/>
            <w:vMerge/>
          </w:tcPr>
          <w:p w:rsidR="00EC142A" w:rsidRPr="004705E2" w:rsidRDefault="00EC142A" w:rsidP="00087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B9325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832F58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(тесть)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  <w:p w:rsidR="00EC142A" w:rsidRPr="004705E2" w:rsidRDefault="00EC142A" w:rsidP="00613D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Pr="004705E2" w:rsidRDefault="00EC142A" w:rsidP="00613D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214"/>
        </w:trPr>
        <w:tc>
          <w:tcPr>
            <w:tcW w:w="1969" w:type="dxa"/>
            <w:vMerge/>
          </w:tcPr>
          <w:p w:rsidR="00EC142A" w:rsidRPr="004705E2" w:rsidRDefault="00EC142A" w:rsidP="00087E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B9325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832F58" w:rsidRDefault="00EC142A" w:rsidP="00613D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(тесть)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Pr="004705E2" w:rsidRDefault="00EC142A" w:rsidP="00613D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4295</w:t>
            </w:r>
          </w:p>
        </w:tc>
        <w:tc>
          <w:tcPr>
            <w:tcW w:w="1134" w:type="dxa"/>
          </w:tcPr>
          <w:p w:rsidR="00EC142A" w:rsidRPr="004705E2" w:rsidRDefault="00EC142A" w:rsidP="00613D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 w:val="restart"/>
          </w:tcPr>
          <w:p w:rsidR="00EC142A" w:rsidRDefault="00EC142A" w:rsidP="00613D55">
            <w:pPr>
              <w:tabs>
                <w:tab w:val="right" w:pos="175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  <w:vMerge w:val="restart"/>
          </w:tcPr>
          <w:p w:rsidR="00EC142A" w:rsidRDefault="00EC142A" w:rsidP="00613D55"/>
        </w:tc>
        <w:tc>
          <w:tcPr>
            <w:tcW w:w="1418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 участок (общая совместная собственность)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1759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559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 w:rsidRPr="004705E2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Ипотека в Россельхозбанке, доход  супруги за период работы  2012-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/>
                </w:rPr>
                <w:t>2014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</w:tr>
      <w:tr w:rsidR="00EC142A" w:rsidRPr="004705E2" w:rsidTr="00832F58">
        <w:trPr>
          <w:trHeight w:val="702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4705E2" w:rsidRDefault="00EC142A" w:rsidP="00883D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совместная собственность)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266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9710B8">
        <w:trPr>
          <w:trHeight w:val="342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832F58" w:rsidRDefault="00EC142A" w:rsidP="00C107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(отец)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Pr="004705E2" w:rsidRDefault="00EC142A" w:rsidP="00C26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917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832F58" w:rsidRDefault="00EC142A" w:rsidP="00C10727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(отец)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4295</w:t>
            </w:r>
          </w:p>
        </w:tc>
        <w:tc>
          <w:tcPr>
            <w:tcW w:w="1134" w:type="dxa"/>
          </w:tcPr>
          <w:p w:rsidR="00EC142A" w:rsidRPr="004705E2" w:rsidRDefault="00EC142A" w:rsidP="00C26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357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(безвозмездное  пользование, бессрочное) Судницына Е.В. (теща), Судницын А.Е. (тесть)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rPr>
          <w:trHeight w:val="214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Pr="00DA3D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(безвозмездное  пользование, бессрочное) Судницына Е.В. (теща), Судницын А.Е. (тесть)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2759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дочь</w:t>
            </w:r>
          </w:p>
        </w:tc>
        <w:tc>
          <w:tcPr>
            <w:tcW w:w="2268" w:type="dxa"/>
            <w:vMerge w:val="restart"/>
          </w:tcPr>
          <w:p w:rsidR="00EC142A" w:rsidRDefault="00EC142A" w:rsidP="00613D55"/>
        </w:tc>
        <w:tc>
          <w:tcPr>
            <w:tcW w:w="1418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 участок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Осинцева К.А. (мать),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 Г.А. (отец)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1759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559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 w:rsidRPr="004705E2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Осинцева К.А. (мать),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 Г.А. (отец)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385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832F58" w:rsidRDefault="00EC142A" w:rsidP="00626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(дедушка)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157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безвозмездное  пользование, бессрочное) Осинцевым А.Г. 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(дедушка)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4295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414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(безвозмездное  пользование, бессрочное) Судницына Е.В. (бабушка), Судницын А.Е. (дедушка)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rPr>
          <w:trHeight w:val="399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Pr="00DA3D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(безвозмездное  пользование, бессрочное) Судницына Е.В. (бабушка), Судницын А.Е. (дедушка)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2759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сын</w:t>
            </w:r>
          </w:p>
        </w:tc>
        <w:tc>
          <w:tcPr>
            <w:tcW w:w="2268" w:type="dxa"/>
            <w:vMerge w:val="restart"/>
          </w:tcPr>
          <w:p w:rsidR="00EC142A" w:rsidRDefault="00EC142A" w:rsidP="00613D55"/>
        </w:tc>
        <w:tc>
          <w:tcPr>
            <w:tcW w:w="1418" w:type="dxa"/>
            <w:vMerge w:val="restart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 участок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Осинцева К.А. (мать),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 Г.А. (отец)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1759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559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  <w:r w:rsidRPr="004705E2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Merge w:val="restart"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Осинцева К.А. (мать),</w:t>
            </w:r>
          </w:p>
          <w:p w:rsidR="00EC142A" w:rsidRPr="004705E2" w:rsidRDefault="00EC142A" w:rsidP="009C2A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 Г.А. (отец)</w:t>
            </w:r>
          </w:p>
        </w:tc>
        <w:tc>
          <w:tcPr>
            <w:tcW w:w="992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Pr="004705E2" w:rsidRDefault="00EC142A" w:rsidP="009C2A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</w:p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228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Pr="004705E2" w:rsidRDefault="00EC142A" w:rsidP="00626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(дедушка)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286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EC142A" w:rsidRPr="00832F58" w:rsidRDefault="00EC142A" w:rsidP="00626B93">
            <w:pPr>
              <w:rPr>
                <w:sz w:val="24"/>
                <w:szCs w:val="24"/>
              </w:rPr>
            </w:pPr>
            <w:r w:rsidRPr="00DA3D8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безвозмездное  пользование, бессрочное) Осинцевым А.Г. (дедушка)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4295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832F58">
        <w:trPr>
          <w:trHeight w:val="342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EC142A" w:rsidRDefault="00EC142A" w:rsidP="00626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(безвозмездное  пользование, бессрочное) Судницына Е.В. (бабушка), Судницын А.Е. (дедушка)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99,4</w:t>
            </w:r>
          </w:p>
        </w:tc>
        <w:tc>
          <w:tcPr>
            <w:tcW w:w="1134" w:type="dxa"/>
          </w:tcPr>
          <w:p w:rsidR="00EC142A" w:rsidRDefault="00EC142A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  <w:tr w:rsidR="00EC142A" w:rsidRPr="004705E2" w:rsidTr="00C76D1F">
        <w:trPr>
          <w:trHeight w:val="214"/>
        </w:trPr>
        <w:tc>
          <w:tcPr>
            <w:tcW w:w="196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C142A" w:rsidRDefault="00EC142A" w:rsidP="00626B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Pr="00DA3D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(безвозмездное  пользование, бессрочное) Судницына Е.В. (бабушка), Судницын А.Е. (дедушка)</w:t>
            </w:r>
          </w:p>
        </w:tc>
        <w:tc>
          <w:tcPr>
            <w:tcW w:w="992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2759</w:t>
            </w:r>
          </w:p>
        </w:tc>
        <w:tc>
          <w:tcPr>
            <w:tcW w:w="1134" w:type="dxa"/>
          </w:tcPr>
          <w:p w:rsidR="00EC142A" w:rsidRPr="004705E2" w:rsidRDefault="00EC142A" w:rsidP="00C10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EC142A" w:rsidRPr="004705E2" w:rsidRDefault="00EC142A" w:rsidP="00C10727">
            <w:pPr>
              <w:rPr>
                <w:rFonts w:ascii="Times New Roman" w:hAnsi="Times New Roman"/>
              </w:rPr>
            </w:pPr>
          </w:p>
        </w:tc>
      </w:tr>
    </w:tbl>
    <w:p w:rsidR="00EC142A" w:rsidRPr="00B431E8" w:rsidRDefault="00EC142A" w:rsidP="00C10727">
      <w:pPr>
        <w:rPr>
          <w:rFonts w:ascii="Times New Roman" w:hAnsi="Times New Roman"/>
          <w:sz w:val="24"/>
          <w:szCs w:val="24"/>
        </w:rPr>
      </w:pPr>
    </w:p>
    <w:p w:rsidR="00EC142A" w:rsidRPr="00B431E8" w:rsidRDefault="00EC142A" w:rsidP="00C10727">
      <w:pPr>
        <w:rPr>
          <w:rFonts w:ascii="Times New Roman" w:hAnsi="Times New Roman"/>
          <w:sz w:val="24"/>
          <w:szCs w:val="24"/>
        </w:rPr>
      </w:pPr>
    </w:p>
    <w:p w:rsidR="00EC142A" w:rsidRPr="00B431E8" w:rsidRDefault="00EC142A" w:rsidP="00C10727">
      <w:pPr>
        <w:rPr>
          <w:rFonts w:ascii="Times New Roman" w:hAnsi="Times New Roman"/>
        </w:rPr>
      </w:pPr>
    </w:p>
    <w:p w:rsidR="00EC142A" w:rsidRPr="00B431E8" w:rsidRDefault="00EC142A" w:rsidP="00C10727">
      <w:pPr>
        <w:rPr>
          <w:rFonts w:ascii="Times New Roman" w:hAnsi="Times New Roman"/>
        </w:rPr>
      </w:pPr>
    </w:p>
    <w:p w:rsidR="00EC142A" w:rsidRPr="00B431E8" w:rsidRDefault="00EC142A" w:rsidP="00C10727">
      <w:pPr>
        <w:rPr>
          <w:rFonts w:ascii="Times New Roman" w:hAnsi="Times New Roman"/>
        </w:rPr>
      </w:pPr>
    </w:p>
    <w:p w:rsidR="00EC142A" w:rsidRPr="00B431E8" w:rsidRDefault="00EC142A"/>
    <w:sectPr w:rsidR="00EC142A" w:rsidRPr="00B431E8" w:rsidSect="00C10727">
      <w:pgSz w:w="16838" w:h="11906" w:orient="landscape"/>
      <w:pgMar w:top="850" w:right="539" w:bottom="170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13EE"/>
    <w:multiLevelType w:val="hybridMultilevel"/>
    <w:tmpl w:val="FFD8A3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2B0F6C"/>
    <w:multiLevelType w:val="hybridMultilevel"/>
    <w:tmpl w:val="4120D5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727"/>
    <w:rsid w:val="00030344"/>
    <w:rsid w:val="000369F3"/>
    <w:rsid w:val="000679BD"/>
    <w:rsid w:val="00083845"/>
    <w:rsid w:val="00087E51"/>
    <w:rsid w:val="000A014B"/>
    <w:rsid w:val="000C4F2A"/>
    <w:rsid w:val="000F4EC3"/>
    <w:rsid w:val="001063C7"/>
    <w:rsid w:val="00111D88"/>
    <w:rsid w:val="00152D42"/>
    <w:rsid w:val="00155BB8"/>
    <w:rsid w:val="00175F1D"/>
    <w:rsid w:val="00181CE6"/>
    <w:rsid w:val="00190AF0"/>
    <w:rsid w:val="00194934"/>
    <w:rsid w:val="001B4C47"/>
    <w:rsid w:val="001C070E"/>
    <w:rsid w:val="001C2F71"/>
    <w:rsid w:val="001C6375"/>
    <w:rsid w:val="001E4AC2"/>
    <w:rsid w:val="001E5842"/>
    <w:rsid w:val="001F7061"/>
    <w:rsid w:val="00215924"/>
    <w:rsid w:val="0026383C"/>
    <w:rsid w:val="0028188F"/>
    <w:rsid w:val="002A0BBE"/>
    <w:rsid w:val="002B0AC3"/>
    <w:rsid w:val="002B37EB"/>
    <w:rsid w:val="002C6E95"/>
    <w:rsid w:val="002D2461"/>
    <w:rsid w:val="002E3431"/>
    <w:rsid w:val="002E6229"/>
    <w:rsid w:val="003151F7"/>
    <w:rsid w:val="00345F6C"/>
    <w:rsid w:val="003605BF"/>
    <w:rsid w:val="00364B0D"/>
    <w:rsid w:val="003664FA"/>
    <w:rsid w:val="003725B6"/>
    <w:rsid w:val="00374216"/>
    <w:rsid w:val="003D018E"/>
    <w:rsid w:val="003F21F1"/>
    <w:rsid w:val="00414C99"/>
    <w:rsid w:val="00456B96"/>
    <w:rsid w:val="00462175"/>
    <w:rsid w:val="004705E2"/>
    <w:rsid w:val="00493824"/>
    <w:rsid w:val="004A0C66"/>
    <w:rsid w:val="004A7570"/>
    <w:rsid w:val="004B2251"/>
    <w:rsid w:val="004B3750"/>
    <w:rsid w:val="004C39D8"/>
    <w:rsid w:val="004C71E5"/>
    <w:rsid w:val="004F6220"/>
    <w:rsid w:val="004F755B"/>
    <w:rsid w:val="00523487"/>
    <w:rsid w:val="005240AB"/>
    <w:rsid w:val="005579C9"/>
    <w:rsid w:val="005850DB"/>
    <w:rsid w:val="005C4E0A"/>
    <w:rsid w:val="005E3D21"/>
    <w:rsid w:val="005F4980"/>
    <w:rsid w:val="00601242"/>
    <w:rsid w:val="00613D55"/>
    <w:rsid w:val="00616DDD"/>
    <w:rsid w:val="00623A7E"/>
    <w:rsid w:val="00626B93"/>
    <w:rsid w:val="00633E71"/>
    <w:rsid w:val="00635D6E"/>
    <w:rsid w:val="00652051"/>
    <w:rsid w:val="00653165"/>
    <w:rsid w:val="0066212B"/>
    <w:rsid w:val="00663EC9"/>
    <w:rsid w:val="006741E9"/>
    <w:rsid w:val="006A7758"/>
    <w:rsid w:val="006E41F5"/>
    <w:rsid w:val="006E42DB"/>
    <w:rsid w:val="006E7611"/>
    <w:rsid w:val="007052E9"/>
    <w:rsid w:val="00740E9F"/>
    <w:rsid w:val="007478B5"/>
    <w:rsid w:val="007545C5"/>
    <w:rsid w:val="00771C30"/>
    <w:rsid w:val="007763DB"/>
    <w:rsid w:val="00784D99"/>
    <w:rsid w:val="007B107C"/>
    <w:rsid w:val="007B3BAB"/>
    <w:rsid w:val="007D2483"/>
    <w:rsid w:val="007E1B49"/>
    <w:rsid w:val="007F2BF7"/>
    <w:rsid w:val="007F78FF"/>
    <w:rsid w:val="00802E35"/>
    <w:rsid w:val="008120E6"/>
    <w:rsid w:val="008173D2"/>
    <w:rsid w:val="008202FA"/>
    <w:rsid w:val="00831AA5"/>
    <w:rsid w:val="00832F58"/>
    <w:rsid w:val="008469AB"/>
    <w:rsid w:val="0087161A"/>
    <w:rsid w:val="00873794"/>
    <w:rsid w:val="00883D38"/>
    <w:rsid w:val="00893981"/>
    <w:rsid w:val="008A2A3A"/>
    <w:rsid w:val="008B3C28"/>
    <w:rsid w:val="009218B8"/>
    <w:rsid w:val="00934A99"/>
    <w:rsid w:val="00941B3A"/>
    <w:rsid w:val="00943E28"/>
    <w:rsid w:val="0095641F"/>
    <w:rsid w:val="009710B8"/>
    <w:rsid w:val="009A179A"/>
    <w:rsid w:val="009C2A14"/>
    <w:rsid w:val="009D21D0"/>
    <w:rsid w:val="009D2207"/>
    <w:rsid w:val="00A12938"/>
    <w:rsid w:val="00A13474"/>
    <w:rsid w:val="00A14A92"/>
    <w:rsid w:val="00A31CF2"/>
    <w:rsid w:val="00A31F8F"/>
    <w:rsid w:val="00A463EA"/>
    <w:rsid w:val="00A51AE7"/>
    <w:rsid w:val="00A759C5"/>
    <w:rsid w:val="00A76A63"/>
    <w:rsid w:val="00A800D4"/>
    <w:rsid w:val="00A824C1"/>
    <w:rsid w:val="00A82A93"/>
    <w:rsid w:val="00A90AA8"/>
    <w:rsid w:val="00A939CB"/>
    <w:rsid w:val="00AA2F68"/>
    <w:rsid w:val="00AC7635"/>
    <w:rsid w:val="00AD0313"/>
    <w:rsid w:val="00AD2D0D"/>
    <w:rsid w:val="00B431E8"/>
    <w:rsid w:val="00B848F9"/>
    <w:rsid w:val="00B93253"/>
    <w:rsid w:val="00BA4040"/>
    <w:rsid w:val="00BB324B"/>
    <w:rsid w:val="00BB67B1"/>
    <w:rsid w:val="00BE4352"/>
    <w:rsid w:val="00BF282D"/>
    <w:rsid w:val="00C067F8"/>
    <w:rsid w:val="00C10727"/>
    <w:rsid w:val="00C16128"/>
    <w:rsid w:val="00C17B4D"/>
    <w:rsid w:val="00C17DB9"/>
    <w:rsid w:val="00C24CAB"/>
    <w:rsid w:val="00C26650"/>
    <w:rsid w:val="00C415A8"/>
    <w:rsid w:val="00C443E8"/>
    <w:rsid w:val="00C55E9F"/>
    <w:rsid w:val="00C716F5"/>
    <w:rsid w:val="00C76D1F"/>
    <w:rsid w:val="00C77E05"/>
    <w:rsid w:val="00C8127A"/>
    <w:rsid w:val="00C9285B"/>
    <w:rsid w:val="00CA424D"/>
    <w:rsid w:val="00CA7524"/>
    <w:rsid w:val="00CB14A9"/>
    <w:rsid w:val="00CC4D5C"/>
    <w:rsid w:val="00CC4F06"/>
    <w:rsid w:val="00CC7FCE"/>
    <w:rsid w:val="00CD571D"/>
    <w:rsid w:val="00CD7BE5"/>
    <w:rsid w:val="00D0216D"/>
    <w:rsid w:val="00D16E39"/>
    <w:rsid w:val="00D32924"/>
    <w:rsid w:val="00D34701"/>
    <w:rsid w:val="00D4198A"/>
    <w:rsid w:val="00D728E1"/>
    <w:rsid w:val="00D92361"/>
    <w:rsid w:val="00DA2F47"/>
    <w:rsid w:val="00DA306D"/>
    <w:rsid w:val="00DA3D81"/>
    <w:rsid w:val="00DB6527"/>
    <w:rsid w:val="00DC67F8"/>
    <w:rsid w:val="00DE0D95"/>
    <w:rsid w:val="00DE7C6C"/>
    <w:rsid w:val="00DF62AF"/>
    <w:rsid w:val="00DF7910"/>
    <w:rsid w:val="00E077DE"/>
    <w:rsid w:val="00E17956"/>
    <w:rsid w:val="00E37E1A"/>
    <w:rsid w:val="00E42152"/>
    <w:rsid w:val="00E54F0B"/>
    <w:rsid w:val="00E55A7A"/>
    <w:rsid w:val="00E5768B"/>
    <w:rsid w:val="00E6079D"/>
    <w:rsid w:val="00E65735"/>
    <w:rsid w:val="00E70947"/>
    <w:rsid w:val="00E76C69"/>
    <w:rsid w:val="00E979EC"/>
    <w:rsid w:val="00EB3C71"/>
    <w:rsid w:val="00EC142A"/>
    <w:rsid w:val="00EC5F1A"/>
    <w:rsid w:val="00EE41EB"/>
    <w:rsid w:val="00EF0DAF"/>
    <w:rsid w:val="00F1438F"/>
    <w:rsid w:val="00F178CE"/>
    <w:rsid w:val="00F32E10"/>
    <w:rsid w:val="00F56B7C"/>
    <w:rsid w:val="00F85E9D"/>
    <w:rsid w:val="00F951A2"/>
    <w:rsid w:val="00FC2207"/>
    <w:rsid w:val="00FC7247"/>
    <w:rsid w:val="00FC776A"/>
    <w:rsid w:val="00FF0922"/>
    <w:rsid w:val="00FF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824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21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7</Pages>
  <Words>1028</Words>
  <Characters>5863</Characters>
  <Application>Microsoft Office Outlook</Application>
  <DocSecurity>0</DocSecurity>
  <Lines>0</Lines>
  <Paragraphs>0</Paragraphs>
  <ScaleCrop>false</ScaleCrop>
  <Company>Работа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 об имуществе и обязательствах</dc:title>
  <dc:subject/>
  <dc:creator>Роза</dc:creator>
  <cp:keywords/>
  <dc:description/>
  <cp:lastModifiedBy>User</cp:lastModifiedBy>
  <cp:revision>4</cp:revision>
  <cp:lastPrinted>2016-05-10T04:12:00Z</cp:lastPrinted>
  <dcterms:created xsi:type="dcterms:W3CDTF">2016-05-17T13:29:00Z</dcterms:created>
  <dcterms:modified xsi:type="dcterms:W3CDTF">2016-05-17T14:00:00Z</dcterms:modified>
</cp:coreProperties>
</file>